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="0046167F" w:rsidRPr="00F91776">
        <w:rPr>
          <w:rFonts w:ascii="Arial" w:hAnsi="Arial" w:cs="Arial"/>
          <w:sz w:val="24"/>
          <w:szCs w:val="24"/>
        </w:rPr>
        <w:t xml:space="preserve">    </w:t>
      </w:r>
    </w:p>
    <w:p w:rsidR="00871DE5" w:rsidRPr="00F91776" w:rsidRDefault="00871DE5" w:rsidP="00F917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F91776" w:rsidRDefault="0046167F" w:rsidP="00F917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 </w:t>
      </w:r>
      <w:r w:rsidR="00E178A5" w:rsidRPr="00F91776">
        <w:rPr>
          <w:rFonts w:ascii="Arial" w:hAnsi="Arial" w:cs="Arial"/>
          <w:sz w:val="24"/>
          <w:szCs w:val="24"/>
        </w:rPr>
        <w:t xml:space="preserve">Częstochowa, dn. </w:t>
      </w:r>
      <w:r w:rsidR="00871DE5" w:rsidRPr="00F91776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1776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F91776" w:rsidRDefault="00FD4FE8" w:rsidP="00F91776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F91776" w:rsidRDefault="00A22293" w:rsidP="00F9177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1776">
        <w:rPr>
          <w:rFonts w:ascii="Arial" w:hAnsi="Arial" w:cs="Arial"/>
          <w:b/>
          <w:sz w:val="24"/>
          <w:szCs w:val="24"/>
        </w:rPr>
        <w:t xml:space="preserve">Sprawa nr </w:t>
      </w:r>
      <w:r w:rsidR="005D0C53">
        <w:rPr>
          <w:rFonts w:ascii="Arial" w:hAnsi="Arial" w:cs="Arial"/>
          <w:b/>
          <w:sz w:val="24"/>
          <w:szCs w:val="24"/>
        </w:rPr>
        <w:t>RK-NZ.261.43</w:t>
      </w:r>
      <w:bookmarkStart w:id="0" w:name="_GoBack"/>
      <w:bookmarkEnd w:id="0"/>
      <w:r w:rsidR="00F91776">
        <w:rPr>
          <w:rFonts w:ascii="Arial" w:hAnsi="Arial" w:cs="Arial"/>
          <w:b/>
          <w:sz w:val="24"/>
          <w:szCs w:val="24"/>
        </w:rPr>
        <w:t>.2023.AR</w:t>
      </w:r>
      <w:r w:rsidR="00871DE5" w:rsidRPr="00F91776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Obecni: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Ze strony Zamawiającego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Ze strony</w:t>
      </w:r>
      <w:r w:rsidR="00645330" w:rsidRPr="00F91776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1. ............................................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2. ............................................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9177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91776">
        <w:rPr>
          <w:rFonts w:ascii="Arial" w:hAnsi="Arial" w:cs="Arial"/>
          <w:sz w:val="24"/>
          <w:szCs w:val="24"/>
        </w:rPr>
        <w:t xml:space="preserve"> 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91776" w:rsidRDefault="009230BA" w:rsidP="00F9177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(</w:t>
      </w:r>
      <w:r w:rsidR="00E178A5" w:rsidRPr="00F91776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91776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F91776" w:rsidRDefault="0046167F" w:rsidP="00F91776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91776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91776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color w:val="000000"/>
          <w:sz w:val="24"/>
          <w:szCs w:val="24"/>
        </w:rPr>
        <w:t xml:space="preserve">      producencie, numer </w:t>
      </w:r>
      <w:r w:rsidRPr="00F91776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F91776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F91776" w:rsidRDefault="0046167F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Uwagi: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91776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91776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91776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91776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Protokół podpisali: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Ze strony Zamawiającego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91776">
        <w:rPr>
          <w:rFonts w:ascii="Arial" w:hAnsi="Arial" w:cs="Arial"/>
          <w:sz w:val="24"/>
          <w:szCs w:val="24"/>
        </w:rPr>
        <w:t>Wykonawcy</w:t>
      </w: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1. ............................................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2. ............................................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3. ............................................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F9177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5D0C53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A765C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6294A"/>
    <w:rsid w:val="00F91776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636BAB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Agnieszka Bera-Rakoczy</cp:lastModifiedBy>
  <cp:revision>2</cp:revision>
  <cp:lastPrinted>2023-05-11T07:58:00Z</cp:lastPrinted>
  <dcterms:created xsi:type="dcterms:W3CDTF">2023-06-29T10:26:00Z</dcterms:created>
  <dcterms:modified xsi:type="dcterms:W3CDTF">2023-06-29T10:26:00Z</dcterms:modified>
</cp:coreProperties>
</file>