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83322" w:rsidRPr="0008332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8332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83322">
        <w:rPr>
          <w:rFonts w:ascii="Arial" w:hAnsi="Arial" w:cs="Arial"/>
        </w:rPr>
        <w:t>Politechnika Częstochowska</w:t>
      </w:r>
    </w:p>
    <w:p w:rsidR="006676AE" w:rsidRPr="0012157F" w:rsidRDefault="0008332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8332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8332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8332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8332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8332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3322" w:rsidRPr="0012157F" w:rsidTr="00915AE8">
        <w:tc>
          <w:tcPr>
            <w:tcW w:w="9104" w:type="dxa"/>
            <w:shd w:val="clear" w:color="auto" w:fill="D9D9D9"/>
          </w:tcPr>
          <w:p w:rsidR="00083322" w:rsidRPr="0012157F" w:rsidRDefault="00083322" w:rsidP="00915A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83322" w:rsidRPr="0012157F" w:rsidRDefault="00083322" w:rsidP="00915A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8332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8332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8332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83322" w:rsidRPr="00612283" w:rsidRDefault="00083322" w:rsidP="00915AE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83322" w:rsidRPr="0012157F" w:rsidRDefault="00083322" w:rsidP="00915A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8332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83322">
        <w:rPr>
          <w:rFonts w:ascii="Arial" w:hAnsi="Arial" w:cs="Arial"/>
          <w:b/>
          <w:sz w:val="24"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83322" w:rsidRPr="00083322">
        <w:rPr>
          <w:rFonts w:ascii="Arial" w:hAnsi="Arial" w:cs="Arial"/>
          <w:b/>
          <w:sz w:val="24"/>
          <w:szCs w:val="24"/>
        </w:rPr>
        <w:t>RK-NZ.261.43.2023.AR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83322" w:rsidRPr="0008332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0" w:name="_GoBack"/>
    </w:p>
    <w:bookmarkEnd w:id="0"/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018" w:rsidRDefault="00F15018" w:rsidP="0038231F">
      <w:pPr>
        <w:spacing w:after="0" w:line="240" w:lineRule="auto"/>
      </w:pPr>
      <w:r>
        <w:separator/>
      </w:r>
    </w:p>
  </w:endnote>
  <w:endnote w:type="continuationSeparator" w:id="0">
    <w:p w:rsidR="00F15018" w:rsidRDefault="00F150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22" w:rsidRDefault="000833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66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66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22" w:rsidRDefault="000833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018" w:rsidRDefault="00F15018" w:rsidP="0038231F">
      <w:pPr>
        <w:spacing w:after="0" w:line="240" w:lineRule="auto"/>
      </w:pPr>
      <w:r>
        <w:separator/>
      </w:r>
    </w:p>
  </w:footnote>
  <w:footnote w:type="continuationSeparator" w:id="0">
    <w:p w:rsidR="00F15018" w:rsidRDefault="00F1501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22" w:rsidRDefault="00083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22" w:rsidRDefault="00083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322" w:rsidRDefault="00083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018"/>
    <w:rsid w:val="00023477"/>
    <w:rsid w:val="000247FF"/>
    <w:rsid w:val="00025C8D"/>
    <w:rsid w:val="000303EE"/>
    <w:rsid w:val="00037095"/>
    <w:rsid w:val="0005473D"/>
    <w:rsid w:val="0005666B"/>
    <w:rsid w:val="000642B4"/>
    <w:rsid w:val="00073C3D"/>
    <w:rsid w:val="000809B6"/>
    <w:rsid w:val="00083322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5018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C0D9710-3737-4A2D-B0A2-00D4BA9A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B87F7-53AE-4E4B-82E3-9EA666D75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2023-07-10T07:01:00Z</dcterms:created>
  <dcterms:modified xsi:type="dcterms:W3CDTF">2023-07-10T07:01:00Z</dcterms:modified>
</cp:coreProperties>
</file>