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="0046167F" w:rsidRPr="00F91776">
        <w:rPr>
          <w:rFonts w:ascii="Arial" w:hAnsi="Arial" w:cs="Arial"/>
          <w:sz w:val="24"/>
          <w:szCs w:val="24"/>
        </w:rPr>
        <w:t xml:space="preserve">    </w:t>
      </w:r>
    </w:p>
    <w:p w:rsidR="00871DE5" w:rsidRPr="00F91776" w:rsidRDefault="00871DE5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F91776" w:rsidRDefault="0046167F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 </w:t>
      </w:r>
      <w:r w:rsidR="00E178A5" w:rsidRPr="00F91776">
        <w:rPr>
          <w:rFonts w:ascii="Arial" w:hAnsi="Arial" w:cs="Arial"/>
          <w:sz w:val="24"/>
          <w:szCs w:val="24"/>
        </w:rPr>
        <w:t xml:space="preserve">Częstochowa, dn. </w:t>
      </w:r>
      <w:r w:rsidR="00871DE5" w:rsidRPr="00F91776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776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91776" w:rsidRDefault="00FD4FE8" w:rsidP="00F9177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F91776" w:rsidRDefault="00A22293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1776">
        <w:rPr>
          <w:rFonts w:ascii="Arial" w:hAnsi="Arial" w:cs="Arial"/>
          <w:b/>
          <w:sz w:val="24"/>
          <w:szCs w:val="24"/>
        </w:rPr>
        <w:t xml:space="preserve">Sprawa nr </w:t>
      </w:r>
      <w:r w:rsidR="005D0C53">
        <w:rPr>
          <w:rFonts w:ascii="Arial" w:hAnsi="Arial" w:cs="Arial"/>
          <w:b/>
          <w:sz w:val="24"/>
          <w:szCs w:val="24"/>
        </w:rPr>
        <w:t>RK-NZ.261.4</w:t>
      </w:r>
      <w:r w:rsidR="00AB11C5">
        <w:rPr>
          <w:rFonts w:ascii="Arial" w:hAnsi="Arial" w:cs="Arial"/>
          <w:b/>
          <w:sz w:val="24"/>
          <w:szCs w:val="24"/>
        </w:rPr>
        <w:t>9</w:t>
      </w:r>
      <w:bookmarkStart w:id="0" w:name="_GoBack"/>
      <w:bookmarkEnd w:id="0"/>
      <w:r w:rsidR="00F91776">
        <w:rPr>
          <w:rFonts w:ascii="Arial" w:hAnsi="Arial" w:cs="Arial"/>
          <w:b/>
          <w:sz w:val="24"/>
          <w:szCs w:val="24"/>
        </w:rPr>
        <w:t>.2023.AR</w:t>
      </w:r>
      <w:r w:rsidR="00871DE5" w:rsidRPr="00F91776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Obecni: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Ze strony</w:t>
      </w:r>
      <w:r w:rsidR="00645330" w:rsidRPr="00F91776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917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91776">
        <w:rPr>
          <w:rFonts w:ascii="Arial" w:hAnsi="Arial" w:cs="Arial"/>
          <w:sz w:val="24"/>
          <w:szCs w:val="24"/>
        </w:rPr>
        <w:t xml:space="preserve"> 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91776" w:rsidRDefault="009230BA" w:rsidP="00F9177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(</w:t>
      </w:r>
      <w:r w:rsidR="00E178A5" w:rsidRPr="00F91776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91776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91776" w:rsidRDefault="0046167F" w:rsidP="00F91776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F91776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91776" w:rsidRDefault="0046167F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Uwagi: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1776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podpisali: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91776">
        <w:rPr>
          <w:rFonts w:ascii="Arial" w:hAnsi="Arial" w:cs="Arial"/>
          <w:sz w:val="24"/>
          <w:szCs w:val="24"/>
        </w:rPr>
        <w:t>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3. ............................................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F917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5D0C53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B11C5"/>
    <w:rsid w:val="00AE69AC"/>
    <w:rsid w:val="00AF3477"/>
    <w:rsid w:val="00B46E99"/>
    <w:rsid w:val="00B97771"/>
    <w:rsid w:val="00BA765C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91776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A538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2023-05-11T07:58:00Z</cp:lastPrinted>
  <dcterms:created xsi:type="dcterms:W3CDTF">2023-07-12T07:10:00Z</dcterms:created>
  <dcterms:modified xsi:type="dcterms:W3CDTF">2023-07-12T07:10:00Z</dcterms:modified>
</cp:coreProperties>
</file>