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44A27" w:rsidRPr="00D44A2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44A2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44A27">
        <w:rPr>
          <w:rFonts w:ascii="Arial" w:hAnsi="Arial" w:cs="Arial"/>
        </w:rPr>
        <w:t>Politechnika Częstochowska</w:t>
      </w:r>
    </w:p>
    <w:p w:rsidR="006676AE" w:rsidRPr="0012157F" w:rsidRDefault="00D44A2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4A2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44A2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44A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4A2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44A2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4A27" w:rsidRPr="0012157F" w:rsidTr="00BB463C">
        <w:tc>
          <w:tcPr>
            <w:tcW w:w="9104" w:type="dxa"/>
            <w:shd w:val="clear" w:color="auto" w:fill="D9D9D9"/>
          </w:tcPr>
          <w:p w:rsidR="00D44A27" w:rsidRPr="0012157F" w:rsidRDefault="00D44A27" w:rsidP="00BB46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44A27" w:rsidRPr="0012157F" w:rsidRDefault="00D44A27" w:rsidP="00BB463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44A2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44A27" w:rsidRPr="00612283" w:rsidRDefault="00D44A27" w:rsidP="00BB463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44A27" w:rsidRPr="0012157F" w:rsidRDefault="00D44A27" w:rsidP="00BB463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B56B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B56B6">
        <w:rPr>
          <w:rFonts w:ascii="Arial" w:hAnsi="Arial" w:cs="Arial"/>
          <w:b/>
          <w:sz w:val="24"/>
          <w:szCs w:val="24"/>
        </w:rPr>
        <w:t xml:space="preserve">Dostawa stanowiska do badań nieniszczących materiałów stosowanych w technologiach kosmicznych metodą diagnostyki terahercowej dla Wydziału Elektrycznego Politechniki Częstochowskiej 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44A27" w:rsidRPr="00D44A27">
        <w:rPr>
          <w:rFonts w:ascii="Arial" w:hAnsi="Arial" w:cs="Arial"/>
          <w:b/>
          <w:sz w:val="24"/>
          <w:szCs w:val="24"/>
        </w:rPr>
        <w:t>RK-NZ.261.49.2023.AR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4A27" w:rsidRPr="00D44A2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5C0" w:rsidRDefault="003045C0" w:rsidP="0038231F">
      <w:pPr>
        <w:spacing w:after="0" w:line="240" w:lineRule="auto"/>
      </w:pPr>
      <w:r>
        <w:separator/>
      </w:r>
    </w:p>
  </w:endnote>
  <w:endnote w:type="continuationSeparator" w:id="0">
    <w:p w:rsidR="003045C0" w:rsidRDefault="003045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A27" w:rsidRDefault="00D44A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56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56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A27" w:rsidRDefault="00D44A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5C0" w:rsidRDefault="003045C0" w:rsidP="0038231F">
      <w:pPr>
        <w:spacing w:after="0" w:line="240" w:lineRule="auto"/>
      </w:pPr>
      <w:r>
        <w:separator/>
      </w:r>
    </w:p>
  </w:footnote>
  <w:footnote w:type="continuationSeparator" w:id="0">
    <w:p w:rsidR="003045C0" w:rsidRDefault="003045C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A27" w:rsidRDefault="00D44A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A27" w:rsidRDefault="00D44A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A27" w:rsidRDefault="00D44A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5C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45C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56B6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1DA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4A27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75E85EE-2AF5-4C83-9E1D-11DC81A8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6C1CE-B4BD-4AE8-A03E-86BB92346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2023-07-12T11:10:00Z</cp:lastPrinted>
  <dcterms:created xsi:type="dcterms:W3CDTF">2023-07-12T11:10:00Z</dcterms:created>
  <dcterms:modified xsi:type="dcterms:W3CDTF">2023-07-12T11:10:00Z</dcterms:modified>
</cp:coreProperties>
</file>