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1472C" w14:textId="4AA4F515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9295C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14:paraId="6B942EF6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EDA7440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D693F" w:rsidRPr="007D693F">
        <w:rPr>
          <w:rFonts w:ascii="Arial" w:hAnsi="Arial" w:cs="Arial"/>
          <w:b/>
          <w:sz w:val="24"/>
          <w:szCs w:val="24"/>
        </w:rPr>
        <w:t>CRZP/113/2023/AZP</w:t>
      </w:r>
    </w:p>
    <w:p w14:paraId="0DAA8FD9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635D2E14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D693F" w:rsidRPr="007D693F">
        <w:rPr>
          <w:rFonts w:ascii="Arial" w:hAnsi="Arial" w:cs="Arial"/>
        </w:rPr>
        <w:t>Uniwersytet Morski w Gdyni</w:t>
      </w:r>
    </w:p>
    <w:p w14:paraId="08BDA297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D693F" w:rsidRPr="007D693F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D693F" w:rsidRPr="007D693F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6E132EDA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D693F" w:rsidRPr="007D693F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D693F" w:rsidRPr="007D693F">
        <w:rPr>
          <w:rFonts w:ascii="Arial" w:hAnsi="Arial" w:cs="Arial"/>
        </w:rPr>
        <w:t>Gdynia</w:t>
      </w:r>
    </w:p>
    <w:p w14:paraId="70F963A5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A7093EC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3BE79CA0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3F708270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5A48D422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36FF0733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0C40A1D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BC4EB87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3C8C7096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D693F" w14:paraId="4A1DAC9D" w14:textId="77777777" w:rsidTr="00BC789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C7FC76" w14:textId="77777777" w:rsidR="007D693F" w:rsidRDefault="007D693F" w:rsidP="00BC789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7D2D3020" w14:textId="77777777" w:rsidR="007D693F" w:rsidRDefault="007D693F" w:rsidP="00BC78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D693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D693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D693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499C462B" w14:textId="77777777" w:rsidR="007D693F" w:rsidRDefault="007D693F" w:rsidP="00BC78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B3CB3EB" w14:textId="77777777" w:rsidR="007D693F" w:rsidRDefault="007D693F" w:rsidP="00BC78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CEFF1C" w14:textId="77777777" w:rsidR="007D693F" w:rsidRDefault="007D693F" w:rsidP="00BC78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F73DBE6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4AC7F0BA" w14:textId="77777777" w:rsidR="00E4548F" w:rsidRDefault="007D693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D693F">
        <w:rPr>
          <w:rFonts w:ascii="Arial" w:hAnsi="Arial" w:cs="Arial"/>
          <w:b/>
          <w:sz w:val="24"/>
          <w:szCs w:val="24"/>
        </w:rPr>
        <w:t>Części aparatury naukowo-badawczej do projektu "Budowa naziemnej stacji do łączności satelitarnej na potrzeby satelity PWSat3" - powtórne</w:t>
      </w:r>
    </w:p>
    <w:p w14:paraId="736AF83E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D693F" w:rsidRPr="007D693F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FE53BAA" w14:textId="77777777" w:rsidTr="00E4548F">
        <w:tc>
          <w:tcPr>
            <w:tcW w:w="9104" w:type="dxa"/>
            <w:shd w:val="clear" w:color="auto" w:fill="D9D9D9"/>
            <w:hideMark/>
          </w:tcPr>
          <w:p w14:paraId="69C25935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782EDACC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388CAF7B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085A1F3" w14:textId="77777777" w:rsidTr="00E4548F">
        <w:tc>
          <w:tcPr>
            <w:tcW w:w="9104" w:type="dxa"/>
            <w:shd w:val="clear" w:color="auto" w:fill="D9D9D9"/>
            <w:hideMark/>
          </w:tcPr>
          <w:p w14:paraId="0834E6C4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1A2E2AF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0DF33B4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6171FF71" w14:textId="77777777" w:rsidTr="007D69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8251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3611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D693F" w14:paraId="5C33E074" w14:textId="77777777" w:rsidTr="007D69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8703" w14:textId="77777777" w:rsidR="007D693F" w:rsidRDefault="007D693F" w:rsidP="00BC78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56CAF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93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6A75350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D693F" w14:paraId="7D63E945" w14:textId="77777777" w:rsidTr="007D69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AB6A" w14:textId="77777777" w:rsidR="007D693F" w:rsidRDefault="007D693F" w:rsidP="00BC78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E337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93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ACB896D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D693F" w14:paraId="0EF3DDFF" w14:textId="77777777" w:rsidTr="007D69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F1A0" w14:textId="77777777" w:rsidR="007D693F" w:rsidRDefault="007D693F" w:rsidP="00BC78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A872D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93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D00B386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D693F" w14:paraId="4720196A" w14:textId="77777777" w:rsidTr="007D69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2999" w14:textId="77777777" w:rsidR="007D693F" w:rsidRDefault="007D693F" w:rsidP="00BC78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A1A2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93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5C58F87" w14:textId="77777777" w:rsidR="007D693F" w:rsidRDefault="007D693F" w:rsidP="00BC78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693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357BDC83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BC761BB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5AFD4276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40EB88B3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26E82115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3249E53E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7EC415B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75BCB16" w14:textId="77777777" w:rsidTr="00E4548F">
        <w:tc>
          <w:tcPr>
            <w:tcW w:w="9104" w:type="dxa"/>
            <w:shd w:val="clear" w:color="auto" w:fill="D9D9D9"/>
            <w:hideMark/>
          </w:tcPr>
          <w:p w14:paraId="1D9424FD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78AE84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6FDCB1B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1658014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DEF8516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48D186B7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B40CBEF" w14:textId="77777777" w:rsidTr="00E4548F">
        <w:tc>
          <w:tcPr>
            <w:tcW w:w="9104" w:type="dxa"/>
            <w:shd w:val="clear" w:color="auto" w:fill="D9D9D9"/>
            <w:hideMark/>
          </w:tcPr>
          <w:p w14:paraId="2929FFA3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FDC60C0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14785FD3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14:paraId="6900CC5C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EACD3CA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2745DB94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4E02777" w14:textId="77777777" w:rsidTr="00E4548F">
        <w:tc>
          <w:tcPr>
            <w:tcW w:w="9104" w:type="dxa"/>
            <w:shd w:val="clear" w:color="auto" w:fill="D9D9D9"/>
            <w:hideMark/>
          </w:tcPr>
          <w:p w14:paraId="3E058585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56EC80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41FAFFB" w14:textId="77777777" w:rsidTr="00E4548F">
        <w:tc>
          <w:tcPr>
            <w:tcW w:w="9104" w:type="dxa"/>
            <w:shd w:val="clear" w:color="auto" w:fill="D9D9D9"/>
            <w:hideMark/>
          </w:tcPr>
          <w:p w14:paraId="5FBBD678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EAF09BA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14DA5E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70A3205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2DDCFB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836A11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88E2B2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56D9C4E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124DC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3EA547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4579AC4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FD92259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7807A5AB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586B7C58" w14:textId="77777777" w:rsidR="00E4548F" w:rsidRDefault="00E4548F" w:rsidP="00E4548F"/>
    <w:p w14:paraId="2E8E131D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8A5DB" w14:textId="77777777" w:rsidR="00C26090" w:rsidRDefault="00C26090" w:rsidP="00E4548F">
      <w:pPr>
        <w:spacing w:after="0" w:line="240" w:lineRule="auto"/>
      </w:pPr>
      <w:r>
        <w:separator/>
      </w:r>
    </w:p>
  </w:endnote>
  <w:endnote w:type="continuationSeparator" w:id="0">
    <w:p w14:paraId="4CA3D544" w14:textId="77777777" w:rsidR="00C26090" w:rsidRDefault="00C2609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C8BA3" w14:textId="77777777" w:rsidR="007D693F" w:rsidRDefault="007D6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C0EAC" w14:textId="77777777" w:rsidR="007D693F" w:rsidRDefault="007D69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2FAAB" w14:textId="77777777" w:rsidR="007D693F" w:rsidRDefault="007D6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627A1" w14:textId="77777777" w:rsidR="00C26090" w:rsidRDefault="00C26090" w:rsidP="00E4548F">
      <w:pPr>
        <w:spacing w:after="0" w:line="240" w:lineRule="auto"/>
      </w:pPr>
      <w:r>
        <w:separator/>
      </w:r>
    </w:p>
  </w:footnote>
  <w:footnote w:type="continuationSeparator" w:id="0">
    <w:p w14:paraId="750790B5" w14:textId="77777777" w:rsidR="00C26090" w:rsidRDefault="00C26090" w:rsidP="00E4548F">
      <w:pPr>
        <w:spacing w:after="0" w:line="240" w:lineRule="auto"/>
      </w:pPr>
      <w:r>
        <w:continuationSeparator/>
      </w:r>
    </w:p>
  </w:footnote>
  <w:footnote w:id="1">
    <w:p w14:paraId="59742775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81AA698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75EF10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460E41E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1C52A7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0D9B9EF9" w14:textId="77777777" w:rsidR="00E4548F" w:rsidRDefault="00E4548F" w:rsidP="00E4548F">
      <w:pPr>
        <w:pStyle w:val="Tekstprzypisudolnego"/>
      </w:pPr>
    </w:p>
  </w:footnote>
  <w:footnote w:id="2">
    <w:p w14:paraId="262E62D1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C91B3C8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AAE0E9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834202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44F7" w14:textId="77777777" w:rsidR="007D693F" w:rsidRDefault="007D6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EFF4" w14:textId="77777777" w:rsidR="007D693F" w:rsidRDefault="007D6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79B1" w14:textId="77777777" w:rsidR="007D693F" w:rsidRDefault="007D69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90"/>
    <w:rsid w:val="0019295C"/>
    <w:rsid w:val="002621C4"/>
    <w:rsid w:val="007B107C"/>
    <w:rsid w:val="007C7D43"/>
    <w:rsid w:val="007D693F"/>
    <w:rsid w:val="00843802"/>
    <w:rsid w:val="008750B3"/>
    <w:rsid w:val="00C26090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541E9"/>
  <w15:chartTrackingRefBased/>
  <w15:docId w15:val="{6D6685D4-6020-48B3-B78A-EDFE9838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D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693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D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693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920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2023-07-11T07:55:00Z</dcterms:created>
  <dcterms:modified xsi:type="dcterms:W3CDTF">2023-07-11T07:55:00Z</dcterms:modified>
</cp:coreProperties>
</file>