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0B28" w14:textId="33E3FE8D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D1D2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5F14ECCC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40CD4446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97156" w:rsidRPr="00197156">
        <w:rPr>
          <w:b/>
        </w:rPr>
        <w:t>CRZP/113/2023/AZP</w:t>
      </w:r>
    </w:p>
    <w:p w14:paraId="1DC0F611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0EACAC57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115C47FF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1C42B29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45C92F9B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97156" w:rsidRPr="004A5DB6" w14:paraId="7CB80465" w14:textId="77777777" w:rsidTr="00A20BD4">
        <w:tc>
          <w:tcPr>
            <w:tcW w:w="9212" w:type="dxa"/>
            <w:shd w:val="clear" w:color="auto" w:fill="auto"/>
          </w:tcPr>
          <w:p w14:paraId="5234195C" w14:textId="77777777" w:rsidR="00197156" w:rsidRPr="004A5DB6" w:rsidRDefault="00197156" w:rsidP="00A20B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33BDC646" w14:textId="77777777" w:rsidR="00197156" w:rsidRPr="004A5DB6" w:rsidRDefault="00197156" w:rsidP="00A20BD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97156">
              <w:t>(</w:t>
            </w:r>
            <w:proofErr w:type="spellStart"/>
            <w:r w:rsidRPr="00197156">
              <w:t>t.j</w:t>
            </w:r>
            <w:proofErr w:type="spellEnd"/>
            <w:r w:rsidRPr="0019715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126C3BD5" w14:textId="77777777" w:rsidR="00197156" w:rsidRPr="004A5DB6" w:rsidRDefault="00197156" w:rsidP="00A20B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D400A08" w14:textId="77777777" w:rsidR="00197156" w:rsidRPr="004A5DB6" w:rsidRDefault="00197156" w:rsidP="00A20B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CCDC2D3" w14:textId="77777777" w:rsidR="00197156" w:rsidRPr="004A5DB6" w:rsidRDefault="00197156" w:rsidP="00A20BD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8D9EB0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660D937C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1DFFC2D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97156" w:rsidRPr="001971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78DA150C" w14:textId="77777777" w:rsidR="005434B3" w:rsidRPr="004A5DB6" w:rsidRDefault="00197156" w:rsidP="005434B3">
      <w:pPr>
        <w:spacing w:after="240" w:line="276" w:lineRule="auto"/>
        <w:jc w:val="center"/>
      </w:pPr>
      <w:r w:rsidRPr="00197156">
        <w:rPr>
          <w:b/>
        </w:rPr>
        <w:t>Części aparatury naukowo-badawczej do projektu "Budowa naziemnej stacji do łączności satelitarnej na potrzeby satelity PWSat3" - powtórne</w:t>
      </w:r>
    </w:p>
    <w:p w14:paraId="6166713B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3212D8A6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180E2795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72113958" w14:textId="77777777" w:rsidR="00710937" w:rsidRPr="004A5DB6" w:rsidRDefault="00710937" w:rsidP="005E24AA"/>
    <w:p w14:paraId="19D1EA58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2517F1BC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2A182E1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2926B374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4CBF2814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C717748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07F9F434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1B1A29B6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55BEF525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19CF77F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73A0B4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14:paraId="18D0A19B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16D46ADD" w14:textId="77777777" w:rsidR="00D2702A" w:rsidRPr="006D1D26" w:rsidRDefault="004F23F7" w:rsidP="000857C0">
      <w:pPr>
        <w:spacing w:after="120" w:line="276" w:lineRule="auto"/>
        <w:jc w:val="both"/>
      </w:pPr>
      <w:r w:rsidRPr="006D1D26">
        <w:t>Oświadczam,</w:t>
      </w:r>
      <w:r w:rsidR="00313417" w:rsidRPr="006D1D26">
        <w:t xml:space="preserve"> że spełniam</w:t>
      </w:r>
      <w:r w:rsidR="004541F9" w:rsidRPr="006D1D26">
        <w:t>, określone przez Zamawiającego,</w:t>
      </w:r>
      <w:r w:rsidR="00313417" w:rsidRPr="006D1D26">
        <w:t xml:space="preserve"> warunki udziału </w:t>
      </w:r>
      <w:r w:rsidR="004541F9" w:rsidRPr="006D1D2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1D26" w14:paraId="2EB7A9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528F" w14:textId="77777777" w:rsidR="00D2702A" w:rsidRPr="006D1D2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1D2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3395" w14:textId="77777777" w:rsidR="00D2702A" w:rsidRPr="006D1D26" w:rsidRDefault="00D2702A" w:rsidP="00D2702A">
            <w:pPr>
              <w:spacing w:before="60" w:after="120"/>
            </w:pPr>
            <w:r w:rsidRPr="006D1D26">
              <w:rPr>
                <w:b/>
              </w:rPr>
              <w:t>Warunki udziału w postępowaniu</w:t>
            </w:r>
          </w:p>
        </w:tc>
      </w:tr>
      <w:tr w:rsidR="00197156" w:rsidRPr="006D1D26" w14:paraId="3422528E" w14:textId="77777777" w:rsidTr="00A20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F2E8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83C6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1D26">
              <w:rPr>
                <w:rFonts w:cs="Calibri"/>
                <w:b/>
                <w:bCs/>
              </w:rPr>
              <w:t>Sytuacja ekonomiczna lub finansowa</w:t>
            </w:r>
          </w:p>
          <w:p w14:paraId="256F2670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Zamawiający nie określa szczegółowego warunku w tym zakresie.</w:t>
            </w:r>
          </w:p>
        </w:tc>
      </w:tr>
      <w:tr w:rsidR="00197156" w:rsidRPr="006D1D26" w14:paraId="2CC7FA51" w14:textId="77777777" w:rsidTr="00A20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F072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61D9A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1D26">
              <w:rPr>
                <w:rFonts w:cs="Calibri"/>
                <w:b/>
                <w:bCs/>
              </w:rPr>
              <w:t>Zdolność techniczna lub zawodowa</w:t>
            </w:r>
          </w:p>
          <w:p w14:paraId="2ECA9522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Zamawiający nie określa szczegółowego warunku w tym zakresie.</w:t>
            </w:r>
          </w:p>
        </w:tc>
      </w:tr>
      <w:tr w:rsidR="00197156" w:rsidRPr="006D1D26" w14:paraId="2D6D6232" w14:textId="77777777" w:rsidTr="00A20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BB6A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477A5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1D26">
              <w:rPr>
                <w:rFonts w:cs="Calibri"/>
                <w:b/>
                <w:bCs/>
              </w:rPr>
              <w:t>Zdolność do występowania w obrocie gospodarczym</w:t>
            </w:r>
          </w:p>
          <w:p w14:paraId="5B7EE03D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Zamawiający nie określa szczegółowego warunku w tym zakresie.</w:t>
            </w:r>
          </w:p>
        </w:tc>
      </w:tr>
      <w:tr w:rsidR="00197156" w:rsidRPr="006D1D26" w14:paraId="6A9F295C" w14:textId="77777777" w:rsidTr="00A20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F06E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84C1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1D2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D719CF4" w14:textId="77777777" w:rsidR="00197156" w:rsidRPr="006D1D26" w:rsidRDefault="00197156" w:rsidP="00A20BD4">
            <w:pPr>
              <w:spacing w:before="60" w:after="120"/>
              <w:jc w:val="both"/>
              <w:rPr>
                <w:rFonts w:cs="Calibri"/>
              </w:rPr>
            </w:pPr>
            <w:r w:rsidRPr="006D1D26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7702A93A" w14:textId="77777777" w:rsidR="00D2702A" w:rsidRPr="006D1D2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3C230B1C" w14:textId="77777777" w:rsidR="00025C8D" w:rsidRPr="006D1D2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1D26">
        <w:rPr>
          <w:sz w:val="20"/>
          <w:szCs w:val="20"/>
        </w:rPr>
        <w:t xml:space="preserve">…………….……. </w:t>
      </w:r>
      <w:r w:rsidRPr="006D1D26">
        <w:rPr>
          <w:i/>
          <w:sz w:val="16"/>
          <w:szCs w:val="16"/>
        </w:rPr>
        <w:t>(miejscowość),</w:t>
      </w:r>
      <w:r w:rsidRPr="006D1D26">
        <w:rPr>
          <w:i/>
          <w:sz w:val="18"/>
          <w:szCs w:val="18"/>
        </w:rPr>
        <w:t xml:space="preserve"> </w:t>
      </w:r>
      <w:r w:rsidRPr="006D1D26">
        <w:rPr>
          <w:sz w:val="20"/>
          <w:szCs w:val="20"/>
        </w:rPr>
        <w:t xml:space="preserve">dnia ………….……. r. </w:t>
      </w:r>
    </w:p>
    <w:p w14:paraId="276E0086" w14:textId="77777777" w:rsidR="00025C8D" w:rsidRPr="006D1D2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</w:r>
      <w:r w:rsidRPr="006D1D26">
        <w:rPr>
          <w:sz w:val="20"/>
          <w:szCs w:val="20"/>
        </w:rPr>
        <w:tab/>
        <w:t>…………………………………………</w:t>
      </w:r>
    </w:p>
    <w:p w14:paraId="4216D5DE" w14:textId="77777777" w:rsidR="00F8042D" w:rsidRPr="006D1D2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1D26">
        <w:rPr>
          <w:i/>
          <w:sz w:val="16"/>
          <w:szCs w:val="16"/>
        </w:rPr>
        <w:t>(podpis)</w:t>
      </w:r>
    </w:p>
    <w:p w14:paraId="0117808A" w14:textId="77777777" w:rsidR="00D23F3D" w:rsidRPr="004A5DB6" w:rsidRDefault="00D23F3D" w:rsidP="00D2702A">
      <w:pPr>
        <w:spacing w:before="120" w:line="276" w:lineRule="auto"/>
        <w:jc w:val="both"/>
      </w:pPr>
      <w:r w:rsidRPr="006D1D26">
        <w:t xml:space="preserve">Oświadczam, że wszystkie informacje podane w powyższych oświadczeniach są aktualne </w:t>
      </w:r>
      <w:r w:rsidR="00FE4E2B" w:rsidRPr="006D1D26">
        <w:br/>
      </w:r>
      <w:r w:rsidRPr="006D1D26">
        <w:t xml:space="preserve">i zgodne z prawdą oraz zostały przedstawione z pełną świadomością konsekwencji wprowadzenia </w:t>
      </w:r>
      <w:r w:rsidR="00950F2A" w:rsidRPr="006D1D26">
        <w:t>Z</w:t>
      </w:r>
      <w:r w:rsidRPr="006D1D26">
        <w:t>amawiającego w błąd przy przedstawianiu</w:t>
      </w:r>
      <w:r w:rsidRPr="004A5DB6">
        <w:t xml:space="preserve"> informacji.</w:t>
      </w:r>
    </w:p>
    <w:p w14:paraId="7DAAEE45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2183B97E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556FCF7E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3D7801DF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2A28A" w14:textId="77777777" w:rsidR="006959F7" w:rsidRDefault="006959F7" w:rsidP="0038231F">
      <w:pPr>
        <w:spacing w:after="0" w:line="240" w:lineRule="auto"/>
      </w:pPr>
      <w:r>
        <w:separator/>
      </w:r>
    </w:p>
  </w:endnote>
  <w:endnote w:type="continuationSeparator" w:id="0">
    <w:p w14:paraId="29B503DC" w14:textId="77777777" w:rsidR="006959F7" w:rsidRDefault="006959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37AB" w14:textId="77777777" w:rsidR="00197156" w:rsidRDefault="001971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2C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330F7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C583" w14:textId="77777777" w:rsidR="00197156" w:rsidRDefault="001971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7EEF4" w14:textId="77777777" w:rsidR="006959F7" w:rsidRDefault="006959F7" w:rsidP="0038231F">
      <w:pPr>
        <w:spacing w:after="0" w:line="240" w:lineRule="auto"/>
      </w:pPr>
      <w:r>
        <w:separator/>
      </w:r>
    </w:p>
  </w:footnote>
  <w:footnote w:type="continuationSeparator" w:id="0">
    <w:p w14:paraId="3CAAACC5" w14:textId="77777777" w:rsidR="006959F7" w:rsidRDefault="006959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B3E0" w14:textId="77777777" w:rsidR="00197156" w:rsidRDefault="00197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F4B19" w14:textId="77777777" w:rsidR="00197156" w:rsidRDefault="00197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17870" w14:textId="77777777" w:rsidR="00197156" w:rsidRDefault="001971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006241">
    <w:abstractNumId w:val="8"/>
  </w:num>
  <w:num w:numId="2" w16cid:durableId="2119330603">
    <w:abstractNumId w:val="0"/>
  </w:num>
  <w:num w:numId="3" w16cid:durableId="357120020">
    <w:abstractNumId w:val="7"/>
  </w:num>
  <w:num w:numId="4" w16cid:durableId="296377220">
    <w:abstractNumId w:val="10"/>
  </w:num>
  <w:num w:numId="5" w16cid:durableId="549536596">
    <w:abstractNumId w:val="9"/>
  </w:num>
  <w:num w:numId="6" w16cid:durableId="953750836">
    <w:abstractNumId w:val="6"/>
  </w:num>
  <w:num w:numId="7" w16cid:durableId="352348294">
    <w:abstractNumId w:val="1"/>
  </w:num>
  <w:num w:numId="8" w16cid:durableId="427432557">
    <w:abstractNumId w:val="4"/>
  </w:num>
  <w:num w:numId="9" w16cid:durableId="203950453">
    <w:abstractNumId w:val="2"/>
  </w:num>
  <w:num w:numId="10" w16cid:durableId="197015089">
    <w:abstractNumId w:val="5"/>
  </w:num>
  <w:num w:numId="11" w16cid:durableId="6958926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9F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715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59F7"/>
    <w:rsid w:val="006A3A1F"/>
    <w:rsid w:val="006A52B6"/>
    <w:rsid w:val="006D1D2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6E00E"/>
  <w15:chartTrackingRefBased/>
  <w15:docId w15:val="{494CC667-9786-4F3A-98D2-B9E2E720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2023-07-11T07:54:00Z</dcterms:created>
  <dcterms:modified xsi:type="dcterms:W3CDTF">2023-07-11T07:54:00Z</dcterms:modified>
</cp:coreProperties>
</file>