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8D688" w14:textId="77777777"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041A4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14:paraId="698B0B73" w14:textId="77777777" w:rsidR="005103B9" w:rsidRPr="004A5DB6" w:rsidRDefault="005103B9" w:rsidP="005103B9">
      <w:pPr>
        <w:spacing w:after="0" w:line="480" w:lineRule="auto"/>
        <w:rPr>
          <w:b/>
        </w:rPr>
      </w:pPr>
    </w:p>
    <w:p w14:paraId="16433823" w14:textId="1D9A2F00"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B3D71" w:rsidRPr="006B3D71">
        <w:rPr>
          <w:b/>
        </w:rPr>
        <w:t>CRZP/1</w:t>
      </w:r>
      <w:r w:rsidR="000C4551">
        <w:rPr>
          <w:b/>
        </w:rPr>
        <w:t>12</w:t>
      </w:r>
      <w:r w:rsidR="006B3D71" w:rsidRPr="006B3D71">
        <w:rPr>
          <w:b/>
        </w:rPr>
        <w:t>/2023/AZP</w:t>
      </w:r>
    </w:p>
    <w:p w14:paraId="2BCD45C5" w14:textId="77777777"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14:paraId="7CFA7319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14:paraId="2F1E92CC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14:paraId="42F27ABE" w14:textId="77777777"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14:paraId="6B5BB4AC" w14:textId="77777777"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B3D71" w:rsidRPr="004A5DB6" w14:paraId="5948C9A8" w14:textId="77777777" w:rsidTr="00F53367">
        <w:tc>
          <w:tcPr>
            <w:tcW w:w="9212" w:type="dxa"/>
            <w:shd w:val="clear" w:color="auto" w:fill="auto"/>
          </w:tcPr>
          <w:p w14:paraId="382F08AC" w14:textId="77777777" w:rsidR="006B3D71" w:rsidRPr="004A5DB6" w:rsidRDefault="006B3D71" w:rsidP="00F5336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14:paraId="7F6C6E65" w14:textId="77777777" w:rsidR="006B3D71" w:rsidRPr="004A5DB6" w:rsidRDefault="006B3D71" w:rsidP="00F5336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B3D71">
              <w:t>(</w:t>
            </w:r>
            <w:proofErr w:type="spellStart"/>
            <w:r w:rsidRPr="006B3D71">
              <w:t>t.j</w:t>
            </w:r>
            <w:proofErr w:type="spellEnd"/>
            <w:r w:rsidRPr="006B3D71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14:paraId="7DD41691" w14:textId="77777777" w:rsidR="006B3D71" w:rsidRPr="004A5DB6" w:rsidRDefault="006B3D71" w:rsidP="00F5336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4C72BEDF" w14:textId="77777777" w:rsidR="006B3D71" w:rsidRPr="004A5DB6" w:rsidRDefault="006B3D71" w:rsidP="00F5336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14:paraId="69115723" w14:textId="77777777" w:rsidR="006B3D71" w:rsidRPr="004A5DB6" w:rsidRDefault="006B3D71" w:rsidP="00F5336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586D1A1B" w14:textId="77777777"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14:paraId="6C8F631C" w14:textId="77777777"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14:paraId="53DA1930" w14:textId="77777777"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B3D71" w:rsidRPr="006B3D7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14:paraId="7105358E" w14:textId="2728F5D7" w:rsidR="005434B3" w:rsidRPr="004A5DB6" w:rsidRDefault="006B3D71" w:rsidP="005434B3">
      <w:pPr>
        <w:spacing w:after="240" w:line="276" w:lineRule="auto"/>
        <w:jc w:val="center"/>
      </w:pPr>
      <w:r w:rsidRPr="006B3D71">
        <w:rPr>
          <w:b/>
        </w:rPr>
        <w:t>Wykonanie usługi obejmującej dwa niezależne moduły: program funkcjonalno-użytkowy projektu budowlanego, modernizacji budynku biurowego i budowy dwóch basenów oraz studium wykonalności projektu</w:t>
      </w:r>
      <w:r w:rsidR="000C4551">
        <w:rPr>
          <w:b/>
        </w:rPr>
        <w:t xml:space="preserve"> - powtórne</w:t>
      </w:r>
    </w:p>
    <w:p w14:paraId="6FE470BC" w14:textId="77777777"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14:paraId="29C5C8B8" w14:textId="77777777"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14:paraId="23B20E64" w14:textId="77777777"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14:paraId="00DEDA1D" w14:textId="77777777" w:rsidR="00710937" w:rsidRPr="004A5DB6" w:rsidRDefault="00710937" w:rsidP="005E24AA"/>
    <w:p w14:paraId="00623E77" w14:textId="77777777"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14:paraId="540309FC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13A2FB13" w14:textId="77777777"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6E86D2E7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14:paraId="4555E14D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0AB12AB5" w14:textId="77777777"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14:paraId="49C00C2A" w14:textId="77777777"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</w:t>
      </w:r>
      <w:r w:rsidRPr="004A5DB6">
        <w:rPr>
          <w:rFonts w:cs="Arial"/>
          <w:sz w:val="20"/>
          <w:szCs w:val="20"/>
        </w:rPr>
        <w:lastRenderedPageBreak/>
        <w:t>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14:paraId="679F79C0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14:paraId="6C0EBA6D" w14:textId="77777777"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14:paraId="0C12D539" w14:textId="77777777"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498A954B" w14:textId="77777777"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14:paraId="648E30D1" w14:textId="77777777"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14:paraId="3DF3A236" w14:textId="77777777" w:rsidR="00D2702A" w:rsidRPr="007041A4" w:rsidRDefault="004F23F7" w:rsidP="000857C0">
      <w:pPr>
        <w:spacing w:after="120" w:line="276" w:lineRule="auto"/>
        <w:jc w:val="both"/>
      </w:pPr>
      <w:r w:rsidRPr="007041A4">
        <w:t>Oświadczam,</w:t>
      </w:r>
      <w:r w:rsidR="00313417" w:rsidRPr="007041A4">
        <w:t xml:space="preserve"> że spełniam</w:t>
      </w:r>
      <w:r w:rsidR="004541F9" w:rsidRPr="007041A4">
        <w:t>, określone przez Zamawiającego,</w:t>
      </w:r>
      <w:r w:rsidR="00313417" w:rsidRPr="007041A4">
        <w:t xml:space="preserve"> warunki udziału </w:t>
      </w:r>
      <w:r w:rsidR="004541F9" w:rsidRPr="007041A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041A4" w14:paraId="0BCF57D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2B4C1" w14:textId="77777777" w:rsidR="00D2702A" w:rsidRPr="007041A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041A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D205C" w14:textId="77777777" w:rsidR="00D2702A" w:rsidRPr="007041A4" w:rsidRDefault="00D2702A" w:rsidP="00D2702A">
            <w:pPr>
              <w:spacing w:before="60" w:after="120"/>
            </w:pPr>
            <w:r w:rsidRPr="007041A4">
              <w:rPr>
                <w:b/>
              </w:rPr>
              <w:t>Warunki udziału w postępowaniu</w:t>
            </w:r>
          </w:p>
        </w:tc>
      </w:tr>
      <w:tr w:rsidR="00D2702A" w:rsidRPr="007041A4" w14:paraId="2A26B00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AAF99" w14:textId="77777777" w:rsidR="00D2702A" w:rsidRPr="00D31C3A" w:rsidRDefault="00D2702A" w:rsidP="00D2702A">
            <w:pPr>
              <w:spacing w:before="60" w:after="120"/>
              <w:jc w:val="both"/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DF5328" w14:textId="77777777" w:rsidR="00D2702A" w:rsidRPr="00D31C3A" w:rsidRDefault="00D2702A" w:rsidP="00D2702A">
            <w:pPr>
              <w:spacing w:before="60" w:after="120"/>
              <w:jc w:val="both"/>
              <w:rPr>
                <w:bCs/>
              </w:rPr>
            </w:pPr>
          </w:p>
          <w:p w14:paraId="7985DF73" w14:textId="77777777" w:rsidR="007041A4" w:rsidRPr="00D31C3A" w:rsidRDefault="00D31C3A" w:rsidP="00D2702A">
            <w:pPr>
              <w:spacing w:before="60" w:after="120"/>
              <w:jc w:val="both"/>
              <w:rPr>
                <w:bCs/>
              </w:rPr>
            </w:pPr>
            <w:r w:rsidRPr="00D31C3A">
              <w:rPr>
                <w:bCs/>
              </w:rPr>
              <w:t>Zdolność techniczna i zawodowa</w:t>
            </w:r>
          </w:p>
          <w:p w14:paraId="1FDA2847" w14:textId="77777777" w:rsidR="00D31C3A" w:rsidRPr="00D31C3A" w:rsidRDefault="00D31C3A" w:rsidP="00D2702A">
            <w:pPr>
              <w:spacing w:before="60" w:after="120"/>
              <w:jc w:val="both"/>
              <w:rPr>
                <w:bCs/>
              </w:rPr>
            </w:pPr>
          </w:p>
          <w:p w14:paraId="0F47FC0B" w14:textId="77777777" w:rsidR="00D31C3A" w:rsidRPr="00D31C3A" w:rsidRDefault="00D31C3A" w:rsidP="00D31C3A">
            <w:pPr>
              <w:spacing w:before="60" w:after="120"/>
              <w:jc w:val="both"/>
              <w:rPr>
                <w:bCs/>
              </w:rPr>
            </w:pPr>
            <w:r w:rsidRPr="00D31C3A">
              <w:rPr>
                <w:bCs/>
              </w:rPr>
              <w:t>Wykonawca musi wykazać, że osoba skierowana do realizacji poosiada doświadczenie w postaci co najmniej trzech usług:</w:t>
            </w:r>
          </w:p>
          <w:p w14:paraId="579CFA13" w14:textId="77777777" w:rsidR="00D31C3A" w:rsidRPr="00D31C3A" w:rsidRDefault="00D31C3A" w:rsidP="00D31C3A">
            <w:pPr>
              <w:spacing w:before="60" w:after="120"/>
              <w:jc w:val="both"/>
              <w:rPr>
                <w:bCs/>
              </w:rPr>
            </w:pPr>
            <w:r w:rsidRPr="00D31C3A">
              <w:rPr>
                <w:bCs/>
              </w:rPr>
              <w:t xml:space="preserve">zadanie 1 - wykonania programu funkcjonalno-użytkowego  </w:t>
            </w:r>
          </w:p>
          <w:p w14:paraId="3C32A111" w14:textId="696BEEC0" w:rsidR="00D31C3A" w:rsidRPr="00D31C3A" w:rsidRDefault="00D31C3A" w:rsidP="00D31C3A">
            <w:pPr>
              <w:spacing w:before="60" w:after="120"/>
              <w:jc w:val="both"/>
              <w:rPr>
                <w:bCs/>
              </w:rPr>
            </w:pPr>
            <w:r w:rsidRPr="00D31C3A">
              <w:rPr>
                <w:bCs/>
              </w:rPr>
              <w:t xml:space="preserve">zadanie 2 - studium wykonalności </w:t>
            </w:r>
          </w:p>
          <w:p w14:paraId="7D59CDCF" w14:textId="77777777" w:rsidR="00D31C3A" w:rsidRPr="00D31C3A" w:rsidRDefault="00D31C3A" w:rsidP="00D31C3A">
            <w:pPr>
              <w:spacing w:before="60" w:after="120"/>
              <w:jc w:val="both"/>
              <w:rPr>
                <w:bCs/>
              </w:rPr>
            </w:pPr>
          </w:p>
          <w:p w14:paraId="793966B9" w14:textId="77777777" w:rsidR="00D2702A" w:rsidRPr="00D31C3A" w:rsidRDefault="00D2702A" w:rsidP="00D2702A">
            <w:pPr>
              <w:spacing w:before="60" w:after="120"/>
              <w:jc w:val="both"/>
            </w:pPr>
          </w:p>
        </w:tc>
      </w:tr>
    </w:tbl>
    <w:p w14:paraId="293C013E" w14:textId="77777777" w:rsidR="00D2702A" w:rsidRPr="007041A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14:paraId="7E08754C" w14:textId="77777777" w:rsidR="00025C8D" w:rsidRPr="007041A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041A4">
        <w:rPr>
          <w:sz w:val="20"/>
          <w:szCs w:val="20"/>
        </w:rPr>
        <w:t xml:space="preserve">…………….……. </w:t>
      </w:r>
      <w:r w:rsidRPr="007041A4">
        <w:rPr>
          <w:i/>
          <w:sz w:val="16"/>
          <w:szCs w:val="16"/>
        </w:rPr>
        <w:t>(miejscowość),</w:t>
      </w:r>
      <w:r w:rsidRPr="007041A4">
        <w:rPr>
          <w:i/>
          <w:sz w:val="18"/>
          <w:szCs w:val="18"/>
        </w:rPr>
        <w:t xml:space="preserve"> </w:t>
      </w:r>
      <w:r w:rsidRPr="007041A4">
        <w:rPr>
          <w:sz w:val="20"/>
          <w:szCs w:val="20"/>
        </w:rPr>
        <w:t xml:space="preserve">dnia ………….……. r. </w:t>
      </w:r>
    </w:p>
    <w:p w14:paraId="2588D348" w14:textId="77777777" w:rsidR="00025C8D" w:rsidRPr="007041A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041A4">
        <w:rPr>
          <w:sz w:val="20"/>
          <w:szCs w:val="20"/>
        </w:rPr>
        <w:tab/>
      </w:r>
      <w:r w:rsidRPr="007041A4">
        <w:rPr>
          <w:sz w:val="20"/>
          <w:szCs w:val="20"/>
        </w:rPr>
        <w:tab/>
      </w:r>
      <w:r w:rsidRPr="007041A4">
        <w:rPr>
          <w:sz w:val="20"/>
          <w:szCs w:val="20"/>
        </w:rPr>
        <w:tab/>
      </w:r>
      <w:r w:rsidRPr="007041A4">
        <w:rPr>
          <w:sz w:val="20"/>
          <w:szCs w:val="20"/>
        </w:rPr>
        <w:tab/>
      </w:r>
      <w:r w:rsidRPr="007041A4">
        <w:rPr>
          <w:sz w:val="20"/>
          <w:szCs w:val="20"/>
        </w:rPr>
        <w:tab/>
      </w:r>
      <w:r w:rsidRPr="007041A4">
        <w:rPr>
          <w:sz w:val="20"/>
          <w:szCs w:val="20"/>
        </w:rPr>
        <w:tab/>
      </w:r>
      <w:r w:rsidRPr="007041A4">
        <w:rPr>
          <w:sz w:val="20"/>
          <w:szCs w:val="20"/>
        </w:rPr>
        <w:tab/>
        <w:t>…………………………………………</w:t>
      </w:r>
    </w:p>
    <w:p w14:paraId="0D1E2F93" w14:textId="77777777" w:rsidR="00F8042D" w:rsidRPr="007041A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041A4">
        <w:rPr>
          <w:i/>
          <w:sz w:val="16"/>
          <w:szCs w:val="16"/>
        </w:rPr>
        <w:t>(podpis)</w:t>
      </w:r>
    </w:p>
    <w:p w14:paraId="5A13D9A4" w14:textId="77777777" w:rsidR="00D23F3D" w:rsidRPr="004A5DB6" w:rsidRDefault="00D23F3D" w:rsidP="00D2702A">
      <w:pPr>
        <w:spacing w:before="120" w:line="276" w:lineRule="auto"/>
        <w:jc w:val="both"/>
      </w:pPr>
      <w:r w:rsidRPr="007041A4">
        <w:t xml:space="preserve">Oświadczam, że wszystkie informacje podane w powyższych oświadczeniach są aktualne </w:t>
      </w:r>
      <w:r w:rsidR="00FE4E2B" w:rsidRPr="007041A4">
        <w:br/>
      </w:r>
      <w:r w:rsidRPr="007041A4">
        <w:t>i zgodne z prawdą</w:t>
      </w:r>
      <w:r w:rsidRPr="004A5DB6">
        <w:t xml:space="preserve">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14:paraId="46914E1B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14:paraId="4F6E405E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14:paraId="53A838D4" w14:textId="77777777"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14:paraId="7798FF52" w14:textId="77777777"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B2A62" w14:textId="77777777" w:rsidR="00A233D8" w:rsidRDefault="00A233D8" w:rsidP="0038231F">
      <w:pPr>
        <w:spacing w:after="0" w:line="240" w:lineRule="auto"/>
      </w:pPr>
      <w:r>
        <w:separator/>
      </w:r>
    </w:p>
  </w:endnote>
  <w:endnote w:type="continuationSeparator" w:id="0">
    <w:p w14:paraId="487B9996" w14:textId="77777777" w:rsidR="00A233D8" w:rsidRDefault="00A233D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2A40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F777F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14:paraId="02EC86E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87D29E" w14:textId="77777777" w:rsidR="00A233D8" w:rsidRDefault="00A233D8" w:rsidP="0038231F">
      <w:pPr>
        <w:spacing w:after="0" w:line="240" w:lineRule="auto"/>
      </w:pPr>
      <w:r>
        <w:separator/>
      </w:r>
    </w:p>
  </w:footnote>
  <w:footnote w:type="continuationSeparator" w:id="0">
    <w:p w14:paraId="5C386CA9" w14:textId="77777777" w:rsidR="00A233D8" w:rsidRDefault="00A233D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ED442" w14:textId="77777777" w:rsidR="007041A4" w:rsidRPr="007041A4" w:rsidRDefault="000C4551" w:rsidP="007041A4">
    <w:pPr>
      <w:widowControl w:val="0"/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sz w:val="28"/>
        <w:szCs w:val="28"/>
        <w:lang w:eastAsia="pl-PL"/>
      </w:rPr>
    </w:pPr>
    <w:r>
      <w:rPr>
        <w:rFonts w:ascii="Times New Roman" w:eastAsia="Times New Roman" w:hAnsi="Times New Roman"/>
        <w:noProof/>
        <w:sz w:val="20"/>
        <w:szCs w:val="20"/>
        <w:lang w:eastAsia="pl-PL"/>
      </w:rPr>
      <w:pict w14:anchorId="7F8C1D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9.5pt;height:42.75pt;visibility:visible;mso-wrap-style:square">
          <v:imagedata r:id="rId1" o:title=""/>
        </v:shape>
      </w:pict>
    </w:r>
  </w:p>
  <w:p w14:paraId="21C19B28" w14:textId="77777777" w:rsidR="007041A4" w:rsidRPr="007041A4" w:rsidRDefault="007041A4" w:rsidP="007041A4">
    <w:pPr>
      <w:widowControl w:val="0"/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16"/>
        <w:szCs w:val="16"/>
        <w:lang w:eastAsia="pl-PL"/>
      </w:rPr>
    </w:pPr>
  </w:p>
  <w:p w14:paraId="1B6A0355" w14:textId="77777777" w:rsidR="007041A4" w:rsidRPr="007041A4" w:rsidRDefault="000C4551" w:rsidP="007041A4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0"/>
        <w:szCs w:val="20"/>
        <w:lang w:eastAsia="pl-PL"/>
      </w:rPr>
    </w:pPr>
    <w:r>
      <w:rPr>
        <w:noProof/>
      </w:rPr>
      <w:pict w14:anchorId="3D4A497C">
        <v:line id="Line 3" o:spid="_x0000_s2052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M1uq&#10;RRQCAAAqBAAADgAAAAAAAAAAAAAAAAAuAgAAZHJzL2Uyb0RvYy54bWxQSwECLQAUAAYACAAAACEA&#10;4s/4OdsAAAAIAQAADwAAAAAAAAAAAAAAAABuBAAAZHJzL2Rvd25yZXYueG1sUEsFBgAAAAAEAAQA&#10;8wAAAHYFAAAAAA==&#10;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257313">
    <w:abstractNumId w:val="8"/>
  </w:num>
  <w:num w:numId="2" w16cid:durableId="1637484977">
    <w:abstractNumId w:val="0"/>
  </w:num>
  <w:num w:numId="3" w16cid:durableId="192572656">
    <w:abstractNumId w:val="7"/>
  </w:num>
  <w:num w:numId="4" w16cid:durableId="1520701174">
    <w:abstractNumId w:val="10"/>
  </w:num>
  <w:num w:numId="5" w16cid:durableId="1356229278">
    <w:abstractNumId w:val="9"/>
  </w:num>
  <w:num w:numId="6" w16cid:durableId="1905144253">
    <w:abstractNumId w:val="6"/>
  </w:num>
  <w:num w:numId="7" w16cid:durableId="1289511259">
    <w:abstractNumId w:val="1"/>
  </w:num>
  <w:num w:numId="8" w16cid:durableId="1424960005">
    <w:abstractNumId w:val="4"/>
  </w:num>
  <w:num w:numId="9" w16cid:durableId="431247982">
    <w:abstractNumId w:val="2"/>
  </w:num>
  <w:num w:numId="10" w16cid:durableId="334846050">
    <w:abstractNumId w:val="5"/>
  </w:num>
  <w:num w:numId="11" w16cid:durableId="3111792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655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C4551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B3D71"/>
    <w:rsid w:val="006F0034"/>
    <w:rsid w:val="006F3D32"/>
    <w:rsid w:val="007041A4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33D8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1C3A"/>
    <w:rsid w:val="00D34D9A"/>
    <w:rsid w:val="00D409DE"/>
    <w:rsid w:val="00D42C9B"/>
    <w:rsid w:val="00D531D5"/>
    <w:rsid w:val="00D7532C"/>
    <w:rsid w:val="00DA6EC7"/>
    <w:rsid w:val="00DC655C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3A88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0C37B362"/>
  <w15:chartTrackingRefBased/>
  <w15:docId w15:val="{820C868E-2E4C-4737-B91B-712F71046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8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C8EC3-90D5-49AB-8812-6517589B0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</cp:lastModifiedBy>
  <cp:revision>2</cp:revision>
  <cp:lastPrinted>2023-06-22T11:36:00Z</cp:lastPrinted>
  <dcterms:created xsi:type="dcterms:W3CDTF">2023-07-11T07:08:00Z</dcterms:created>
  <dcterms:modified xsi:type="dcterms:W3CDTF">2023-07-11T07:08:00Z</dcterms:modified>
</cp:coreProperties>
</file>