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B20D3" w:rsidRDefault="00BC121E" w:rsidP="00CB20D3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70E44" w:rsidRPr="00CB20D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B20D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B20D3" w:rsidRDefault="00BC121E" w:rsidP="00CB20D3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B20D3" w:rsidRDefault="00BC121E" w:rsidP="00CB20D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CB20D3" w:rsidRDefault="00BC121E" w:rsidP="00CB20D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20D3">
        <w:rPr>
          <w:rFonts w:ascii="Arial" w:hAnsi="Arial" w:cs="Arial"/>
          <w:b/>
          <w:sz w:val="24"/>
          <w:szCs w:val="24"/>
        </w:rPr>
        <w:t>Wykonawca:</w:t>
      </w:r>
    </w:p>
    <w:p w:rsidR="00BC121E" w:rsidRPr="00CB20D3" w:rsidRDefault="00BC121E" w:rsidP="00CB20D3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CB20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B20D3" w:rsidRDefault="00BC121E" w:rsidP="00CB20D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B20D3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CB20D3" w:rsidRDefault="00BC121E" w:rsidP="00CB20D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B20D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B20D3" w:rsidRDefault="00BC121E" w:rsidP="00CB20D3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CB20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B20D3" w:rsidRDefault="00BC121E" w:rsidP="00CB20D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B20D3">
        <w:rPr>
          <w:rFonts w:ascii="Arial" w:hAnsi="Arial" w:cs="Arial"/>
          <w:i/>
          <w:sz w:val="24"/>
          <w:szCs w:val="24"/>
        </w:rPr>
        <w:t>(imię, nazwisko, stanowisko/podstawa do reprezentacji)</w:t>
      </w:r>
      <w:bookmarkStart w:id="0" w:name="_GoBack"/>
      <w:bookmarkEnd w:id="0"/>
    </w:p>
    <w:p w:rsidR="00BC121E" w:rsidRPr="00CB20D3" w:rsidRDefault="00BC121E" w:rsidP="00CB20D3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70E44" w:rsidRPr="00CB20D3" w:rsidTr="000737C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70E44" w:rsidRPr="00CB20D3" w:rsidRDefault="00470E44" w:rsidP="00CB20D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70E44" w:rsidRPr="00CB20D3" w:rsidRDefault="00470E44" w:rsidP="00CB20D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70E44" w:rsidRPr="00CB20D3" w:rsidRDefault="00470E44" w:rsidP="00CB20D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70E44" w:rsidRPr="00CB20D3" w:rsidRDefault="00470E44" w:rsidP="00CB20D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B20D3" w:rsidRDefault="00BC121E" w:rsidP="00CB20D3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CB20D3" w:rsidRDefault="00BC121E" w:rsidP="00CB20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B20D3" w:rsidRDefault="00470E44" w:rsidP="00CB20D3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 dla jednostek organizacyjnych Politechniki Częstochowskiej (4 zadania)</w:t>
      </w:r>
    </w:p>
    <w:p w:rsidR="00BC121E" w:rsidRPr="00CB20D3" w:rsidRDefault="00BC121E" w:rsidP="00CB20D3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70E44" w:rsidRPr="00CB20D3">
        <w:rPr>
          <w:rFonts w:ascii="Arial" w:eastAsia="Times New Roman" w:hAnsi="Arial" w:cs="Arial"/>
          <w:b/>
          <w:sz w:val="24"/>
          <w:szCs w:val="24"/>
          <w:lang w:eastAsia="pl-PL"/>
        </w:rPr>
        <w:t>RK-NZ.261.46.2023.MM</w:t>
      </w:r>
    </w:p>
    <w:p w:rsidR="00BC121E" w:rsidRPr="00CB20D3" w:rsidRDefault="00BC121E" w:rsidP="00CB20D3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470E44" w:rsidRPr="00CB20D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B20D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B20D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B20D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B20D3" w:rsidRDefault="008E296F" w:rsidP="00CB20D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B20D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B20D3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B20D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B20D3" w:rsidRDefault="00BC121E" w:rsidP="00CB20D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B20D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</w:t>
      </w:r>
      <w:r w:rsidRPr="00CB20D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ochronie konkurencji i konsumentów (t.j. Dz. U. z 2021 r. poz. 275), z innym Wykonawcą, który złożył odrębną ofertę w niniejszym postępowaniu.</w:t>
      </w:r>
    </w:p>
    <w:p w:rsidR="00BF69A4" w:rsidRPr="00CB20D3" w:rsidRDefault="00BF69A4" w:rsidP="00CB20D3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B20D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B20D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B20D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0D3" w:rsidRDefault="00BC121E" w:rsidP="00CB20D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B20D3" w:rsidRDefault="00BC121E" w:rsidP="00CB20D3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B20D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B20D3" w:rsidRDefault="00BC121E" w:rsidP="00CB20D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B20D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B20D3" w:rsidRDefault="00067B62" w:rsidP="00CB20D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B20D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B20D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B20D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CB20D3" w:rsidRDefault="00067B62" w:rsidP="00CB20D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B20D3" w:rsidTr="00620E37">
        <w:tc>
          <w:tcPr>
            <w:tcW w:w="2660" w:type="dxa"/>
            <w:shd w:val="clear" w:color="auto" w:fill="auto"/>
          </w:tcPr>
          <w:p w:rsidR="00BC121E" w:rsidRPr="00CB20D3" w:rsidRDefault="00BC121E" w:rsidP="00CB20D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B20D3" w:rsidRDefault="00BC121E" w:rsidP="00CB20D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B20D3" w:rsidRDefault="00BC121E" w:rsidP="00CB20D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B20D3" w:rsidRDefault="00BC121E" w:rsidP="00CB20D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B20D3" w:rsidRDefault="00BC121E" w:rsidP="00CB20D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B20D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B20D3" w:rsidRDefault="00470E44" w:rsidP="00CB20D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B20D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B20D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CB20D3" w:rsidRDefault="00BC121E" w:rsidP="00CB20D3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A6E" w:rsidRDefault="00FC7A6E">
      <w:r>
        <w:separator/>
      </w:r>
    </w:p>
  </w:endnote>
  <w:endnote w:type="continuationSeparator" w:id="0">
    <w:p w:rsidR="00FC7A6E" w:rsidRDefault="00FC7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0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0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44" w:rsidRDefault="00470E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A6E" w:rsidRDefault="00FC7A6E">
      <w:r>
        <w:separator/>
      </w:r>
    </w:p>
  </w:footnote>
  <w:footnote w:type="continuationSeparator" w:id="0">
    <w:p w:rsidR="00FC7A6E" w:rsidRDefault="00FC7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44" w:rsidRDefault="00470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44" w:rsidRDefault="00470E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44" w:rsidRDefault="00470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A6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0E44"/>
    <w:rsid w:val="004B1027"/>
    <w:rsid w:val="004C55DE"/>
    <w:rsid w:val="004D5C77"/>
    <w:rsid w:val="00501A90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20D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7A6E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0A6F00"/>
  <w15:chartTrackingRefBased/>
  <w15:docId w15:val="{53BF58CA-5D43-46FB-B3D4-1F5FC4FC7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B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B20D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FFB79-7A2B-4CBD-A3CA-1D9B22EB0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2023-07-11T09:53:00Z</cp:lastPrinted>
  <dcterms:created xsi:type="dcterms:W3CDTF">2023-07-11T09:53:00Z</dcterms:created>
  <dcterms:modified xsi:type="dcterms:W3CDTF">2023-07-11T09:53:00Z</dcterms:modified>
</cp:coreProperties>
</file>