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3627" w:rsidRDefault="00BC121E" w:rsidP="00C1362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362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6760C" w:rsidRPr="00C13627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362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3627" w:rsidRDefault="00BC121E" w:rsidP="00C1362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C13627" w:rsidRDefault="00BC121E" w:rsidP="00C1362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13627">
        <w:rPr>
          <w:rFonts w:ascii="Arial" w:hAnsi="Arial" w:cs="Arial"/>
          <w:b/>
          <w:sz w:val="24"/>
          <w:szCs w:val="24"/>
        </w:rPr>
        <w:t>Wykonawca:</w:t>
      </w:r>
    </w:p>
    <w:p w:rsidR="00BC121E" w:rsidRPr="00C13627" w:rsidRDefault="00BC121E" w:rsidP="00C13627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C13627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C13627" w:rsidRDefault="00BC121E" w:rsidP="00C1362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13627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C13627" w:rsidRDefault="00BC121E" w:rsidP="00C1362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1362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3627" w:rsidRDefault="00BC121E" w:rsidP="00C13627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C13627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C13627" w:rsidRDefault="00BC121E" w:rsidP="00C1362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13627">
        <w:rPr>
          <w:rFonts w:ascii="Arial" w:hAnsi="Arial" w:cs="Arial"/>
          <w:i/>
          <w:sz w:val="24"/>
          <w:szCs w:val="24"/>
        </w:rPr>
        <w:t>(imię, nazwisko, stanowisko/podstawa do reprezentacji)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6760C" w:rsidRPr="00C13627" w:rsidTr="00AC36E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6760C" w:rsidRPr="00C13627" w:rsidRDefault="0086760C" w:rsidP="00C13627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86760C" w:rsidRPr="00C13627" w:rsidRDefault="0086760C" w:rsidP="00C13627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C136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C136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86760C" w:rsidRPr="00C13627" w:rsidRDefault="0086760C" w:rsidP="00C1362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86760C" w:rsidRPr="00C13627" w:rsidRDefault="0086760C" w:rsidP="00C1362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3627" w:rsidRDefault="00BC121E" w:rsidP="00C13627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C13627" w:rsidRDefault="00BC121E" w:rsidP="00C1362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3627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3627" w:rsidRDefault="0086760C" w:rsidP="00C13627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3627">
        <w:rPr>
          <w:rFonts w:ascii="Arial" w:eastAsia="Times New Roman" w:hAnsi="Arial" w:cs="Arial"/>
          <w:b/>
          <w:sz w:val="24"/>
          <w:szCs w:val="24"/>
          <w:lang w:eastAsia="pl-PL"/>
        </w:rPr>
        <w:t>Dostawa 5 urządzeń Access Point w ramach projektu ,,Regionalna Inicjatywa Doskonałości w Dyscyplinach Informatyki, Elektrotechniki, Elektroniki, Automatyki i Robotyki na Politechnice Częstochowskiej"</w:t>
      </w:r>
    </w:p>
    <w:p w:rsidR="00BC121E" w:rsidRPr="00C13627" w:rsidRDefault="00BC121E" w:rsidP="00C13627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36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6760C" w:rsidRPr="00C13627">
        <w:rPr>
          <w:rFonts w:ascii="Arial" w:eastAsia="Times New Roman" w:hAnsi="Arial" w:cs="Arial"/>
          <w:b/>
          <w:sz w:val="24"/>
          <w:szCs w:val="24"/>
          <w:lang w:eastAsia="pl-PL"/>
        </w:rPr>
        <w:t>RK-NZ.262.12.2023.MM</w:t>
      </w:r>
    </w:p>
    <w:p w:rsidR="00BC121E" w:rsidRPr="00C13627" w:rsidRDefault="00BC121E" w:rsidP="00C13627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3627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86760C" w:rsidRPr="00C13627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3627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3627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3627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3627" w:rsidRDefault="008E296F" w:rsidP="00C13627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362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3627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C1362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C13627" w:rsidRDefault="00BC121E" w:rsidP="00C13627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3627">
        <w:rPr>
          <w:rFonts w:ascii="Arial" w:eastAsia="Times New Roman" w:hAnsi="Arial" w:cs="Arial"/>
          <w:b/>
          <w:bCs/>
          <w:sz w:val="24"/>
          <w:szCs w:val="24"/>
        </w:rPr>
        <w:lastRenderedPageBreak/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3627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3627" w:rsidRDefault="00BF69A4" w:rsidP="00C13627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3627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362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3627" w:rsidRDefault="00BC121E" w:rsidP="00C1362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3627" w:rsidRDefault="00BC121E" w:rsidP="00C13627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3627" w:rsidRDefault="00BC121E" w:rsidP="00C13627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362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3627" w:rsidRDefault="00BC121E" w:rsidP="00C1362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3627" w:rsidRDefault="00BC121E" w:rsidP="00C1362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3627" w:rsidRDefault="00BC121E" w:rsidP="00C1362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362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3627" w:rsidRDefault="00BC121E" w:rsidP="00C1362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3627" w:rsidRDefault="00BC121E" w:rsidP="00C1362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3627" w:rsidRDefault="00BC121E" w:rsidP="00C1362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3627" w:rsidRDefault="00BC121E" w:rsidP="00C13627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362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C13627" w:rsidRDefault="00BC121E" w:rsidP="00C1362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362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13627" w:rsidRDefault="00067B62" w:rsidP="00C13627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C1362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C13627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1362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C13627" w:rsidRDefault="00067B62" w:rsidP="00C1362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3627" w:rsidTr="00620E37">
        <w:tc>
          <w:tcPr>
            <w:tcW w:w="2660" w:type="dxa"/>
            <w:shd w:val="clear" w:color="auto" w:fill="auto"/>
          </w:tcPr>
          <w:p w:rsidR="00BC121E" w:rsidRPr="00C13627" w:rsidRDefault="00BC121E" w:rsidP="00C1362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3627" w:rsidRDefault="00BC121E" w:rsidP="00C1362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C13627" w:rsidRDefault="00BC121E" w:rsidP="00C1362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3627" w:rsidRDefault="00BC121E" w:rsidP="00C1362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3627" w:rsidRDefault="00BC121E" w:rsidP="00C1362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362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13627" w:rsidRDefault="0086760C" w:rsidP="00C1362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362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C1362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C13627" w:rsidRDefault="00BC121E" w:rsidP="00C13627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DD2" w:rsidRDefault="00B11DD2">
      <w:r>
        <w:separator/>
      </w:r>
    </w:p>
  </w:endnote>
  <w:endnote w:type="continuationSeparator" w:id="0">
    <w:p w:rsidR="00B11DD2" w:rsidRDefault="00B11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6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6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60C" w:rsidRDefault="008676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DD2" w:rsidRDefault="00B11DD2">
      <w:r>
        <w:separator/>
      </w:r>
    </w:p>
  </w:footnote>
  <w:footnote w:type="continuationSeparator" w:id="0">
    <w:p w:rsidR="00B11DD2" w:rsidRDefault="00B11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60C" w:rsidRDefault="008676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60C" w:rsidRDefault="00C136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RID" style="width:453.75pt;height:74.25pt;visibility:visible" o:ole="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60C" w:rsidRDefault="008676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1DD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1A73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760C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1DD2"/>
    <w:rsid w:val="00B26102"/>
    <w:rsid w:val="00B45ED4"/>
    <w:rsid w:val="00B54FB4"/>
    <w:rsid w:val="00BC121E"/>
    <w:rsid w:val="00BE6092"/>
    <w:rsid w:val="00BF69A4"/>
    <w:rsid w:val="00C13627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7D69AD"/>
  <w15:chartTrackingRefBased/>
  <w15:docId w15:val="{73DA3AEA-9DCC-4597-8D82-561CB649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13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13627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4BB4E-8CDB-47F4-8685-1B2FC8103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2023-07-07T09:38:00Z</cp:lastPrinted>
  <dcterms:created xsi:type="dcterms:W3CDTF">2023-07-07T09:38:00Z</dcterms:created>
  <dcterms:modified xsi:type="dcterms:W3CDTF">2023-07-07T09:38:00Z</dcterms:modified>
</cp:coreProperties>
</file>