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E728F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956A8" w:rsidRPr="007956A8">
        <w:rPr>
          <w:rFonts w:ascii="Arial" w:hAnsi="Arial" w:cs="Arial"/>
          <w:b/>
          <w:sz w:val="24"/>
          <w:szCs w:val="24"/>
        </w:rPr>
        <w:t>CRZP/74/2023/AZP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956A8" w:rsidRPr="007956A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956A8" w:rsidRPr="007956A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956A8" w:rsidRPr="007956A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956A8" w:rsidRPr="007956A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956A8" w:rsidRPr="007956A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56A8" w:rsidTr="005962F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956A8" w:rsidRDefault="007956A8" w:rsidP="005962F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956A8" w:rsidRDefault="007956A8" w:rsidP="005962F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956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56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56A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956A8" w:rsidRDefault="007956A8" w:rsidP="005962F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956A8" w:rsidRDefault="007956A8" w:rsidP="005962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956A8" w:rsidRDefault="007956A8" w:rsidP="005962F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956A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956A8">
        <w:rPr>
          <w:rFonts w:ascii="Arial" w:hAnsi="Arial" w:cs="Arial"/>
          <w:b/>
          <w:sz w:val="24"/>
          <w:szCs w:val="24"/>
        </w:rPr>
        <w:t xml:space="preserve">Implementacja zadanych procedur na platformie </w:t>
      </w:r>
      <w:proofErr w:type="spellStart"/>
      <w:r w:rsidRPr="007956A8">
        <w:rPr>
          <w:rFonts w:ascii="Arial" w:hAnsi="Arial" w:cs="Arial"/>
          <w:b/>
          <w:sz w:val="24"/>
          <w:szCs w:val="24"/>
        </w:rPr>
        <w:t>Arduino</w:t>
      </w:r>
      <w:proofErr w:type="spellEnd"/>
      <w:r w:rsidRPr="007956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956A8">
        <w:rPr>
          <w:rFonts w:ascii="Arial" w:hAnsi="Arial" w:cs="Arial"/>
          <w:b/>
          <w:sz w:val="24"/>
          <w:szCs w:val="24"/>
        </w:rPr>
        <w:t>Portenta</w:t>
      </w:r>
      <w:proofErr w:type="spellEnd"/>
      <w:r w:rsidRPr="007956A8">
        <w:rPr>
          <w:rFonts w:ascii="Arial" w:hAnsi="Arial" w:cs="Arial"/>
          <w:b/>
          <w:sz w:val="24"/>
          <w:szCs w:val="24"/>
        </w:rPr>
        <w:t xml:space="preserve"> X8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956A8" w:rsidRPr="007956A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956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EE728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EE728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956A8" w:rsidTr="007956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56A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956A8" w:rsidTr="007956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56A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956A8" w:rsidRP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7956A8" w:rsidRP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56A8" w:rsidRP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Zamawiający wymaga, aby Wykonawca skierowany do realizacji zamówienia posiadał co najmniej:</w:t>
            </w:r>
          </w:p>
          <w:p w:rsidR="007956A8" w:rsidRPr="006145D5" w:rsidRDefault="007956A8" w:rsidP="006145D5">
            <w:pPr>
              <w:pStyle w:val="Akapitzlist"/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45D5">
              <w:rPr>
                <w:rFonts w:ascii="Arial" w:hAnsi="Arial" w:cs="Arial"/>
                <w:sz w:val="24"/>
                <w:szCs w:val="24"/>
              </w:rPr>
              <w:t>wykształcenie wyższe techniczne (tytuł co najmniej inżyniera w dyscyplinie automatyka, elektronika, elektrotechnika i technologie kosmiczne lub informatyka techniczna i telekomunikacja)</w:t>
            </w:r>
          </w:p>
          <w:p w:rsidR="007956A8" w:rsidRPr="006145D5" w:rsidRDefault="007956A8" w:rsidP="006145D5">
            <w:pPr>
              <w:pStyle w:val="Akapitzlist"/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45D5">
              <w:rPr>
                <w:rFonts w:ascii="Arial" w:hAnsi="Arial" w:cs="Arial"/>
                <w:sz w:val="24"/>
                <w:szCs w:val="24"/>
              </w:rPr>
              <w:t xml:space="preserve">obywatelstwo polskie </w:t>
            </w:r>
          </w:p>
          <w:p w:rsidR="007956A8" w:rsidRPr="006145D5" w:rsidRDefault="006145D5" w:rsidP="006145D5">
            <w:pPr>
              <w:pStyle w:val="Akapitzlist"/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45D5">
              <w:rPr>
                <w:rFonts w:ascii="Arial" w:hAnsi="Arial" w:cs="Arial"/>
                <w:sz w:val="24"/>
                <w:szCs w:val="24"/>
              </w:rPr>
              <w:t xml:space="preserve">doświadczenie zawodowe - staż pracy </w:t>
            </w:r>
            <w:r w:rsidR="007956A8" w:rsidRPr="006145D5">
              <w:rPr>
                <w:rFonts w:ascii="Arial" w:hAnsi="Arial" w:cs="Arial"/>
                <w:sz w:val="24"/>
                <w:szCs w:val="24"/>
              </w:rPr>
              <w:t>co najmniej 2 lata</w:t>
            </w:r>
          </w:p>
          <w:p w:rsidR="007956A8" w:rsidRPr="006145D5" w:rsidRDefault="007956A8" w:rsidP="006145D5">
            <w:pPr>
              <w:pStyle w:val="Akapitzlist"/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45D5">
              <w:rPr>
                <w:rFonts w:ascii="Arial" w:hAnsi="Arial" w:cs="Arial"/>
                <w:sz w:val="24"/>
                <w:szCs w:val="24"/>
              </w:rPr>
              <w:t>umiejętności programowania platform mikrokontrolerów i mikroprocesorowych.</w:t>
            </w:r>
          </w:p>
          <w:p w:rsidR="00EE728F" w:rsidRDefault="00EE728F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Ocena nastąpi poprzez złożenie przez Wykonawcę wykazu osób stanowiącego załącznik nr 4 do SWZ.</w:t>
            </w:r>
          </w:p>
        </w:tc>
      </w:tr>
      <w:tr w:rsidR="007956A8" w:rsidTr="007956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56A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956A8" w:rsidTr="007956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56A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956A8" w:rsidRDefault="007956A8" w:rsidP="00EE72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6A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E728F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…………………………………………</w:t>
      </w:r>
    </w:p>
    <w:p w:rsidR="002621C4" w:rsidRPr="00E4548F" w:rsidRDefault="00E4548F" w:rsidP="00EE728F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sectPr w:rsidR="002621C4" w:rsidRPr="00E454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D1F" w:rsidRDefault="00640D1F" w:rsidP="00E4548F">
      <w:pPr>
        <w:spacing w:after="0" w:line="240" w:lineRule="auto"/>
      </w:pPr>
      <w:r>
        <w:separator/>
      </w:r>
    </w:p>
  </w:endnote>
  <w:endnote w:type="continuationSeparator" w:id="0">
    <w:p w:rsidR="00640D1F" w:rsidRDefault="00640D1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D1F" w:rsidRDefault="00640D1F" w:rsidP="00E4548F">
      <w:pPr>
        <w:spacing w:after="0" w:line="240" w:lineRule="auto"/>
      </w:pPr>
      <w:r>
        <w:separator/>
      </w:r>
    </w:p>
  </w:footnote>
  <w:footnote w:type="continuationSeparator" w:id="0">
    <w:p w:rsidR="00640D1F" w:rsidRDefault="00640D1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F8" w:rsidRPr="00CA21F8" w:rsidRDefault="00CA21F8" w:rsidP="00CA21F8">
    <w:pPr>
      <w:tabs>
        <w:tab w:val="center" w:pos="4536"/>
        <w:tab w:val="right" w:pos="9072"/>
      </w:tabs>
      <w:spacing w:after="0" w:line="240" w:lineRule="auto"/>
      <w:jc w:val="center"/>
    </w:pPr>
    <w:r w:rsidRPr="00CA21F8">
      <w:rPr>
        <w:noProof/>
      </w:rPr>
      <w:drawing>
        <wp:inline distT="0" distB="0" distL="0" distR="0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56A8" w:rsidRDefault="00795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4207C"/>
    <w:multiLevelType w:val="hybridMultilevel"/>
    <w:tmpl w:val="93BAAF52"/>
    <w:lvl w:ilvl="0" w:tplc="70AE353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D3CA3"/>
    <w:multiLevelType w:val="hybridMultilevel"/>
    <w:tmpl w:val="FDD6B2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1F"/>
    <w:rsid w:val="002621C4"/>
    <w:rsid w:val="006145D5"/>
    <w:rsid w:val="00640D1F"/>
    <w:rsid w:val="007956A8"/>
    <w:rsid w:val="007B107C"/>
    <w:rsid w:val="007C7D43"/>
    <w:rsid w:val="00843802"/>
    <w:rsid w:val="008750B3"/>
    <w:rsid w:val="00C31816"/>
    <w:rsid w:val="00CA21F8"/>
    <w:rsid w:val="00E4548F"/>
    <w:rsid w:val="00EE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3CE34-C15E-449E-8401-88A7B5C9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95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6A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95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6A8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614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994</Words>
  <Characters>5968</Characters>
  <Application>Microsoft Office Word</Application>
  <DocSecurity>0</DocSecurity>
  <Lines>49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2023-07-07T06:56:00Z</cp:lastPrinted>
  <dcterms:created xsi:type="dcterms:W3CDTF">2023-07-07T07:42:00Z</dcterms:created>
  <dcterms:modified xsi:type="dcterms:W3CDTF">2023-07-07T07:42:00Z</dcterms:modified>
</cp:coreProperties>
</file>