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83989" w:rsidRPr="00C8398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8398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83989">
        <w:rPr>
          <w:rFonts w:ascii="Arial" w:hAnsi="Arial" w:cs="Arial"/>
        </w:rPr>
        <w:t>Politechnika Częstochowska</w:t>
      </w:r>
    </w:p>
    <w:p w:rsidR="006676AE" w:rsidRPr="0012157F" w:rsidRDefault="00C8398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8398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8398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8398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8398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8398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3989" w:rsidRPr="0012157F" w:rsidTr="006D2CEF">
        <w:tc>
          <w:tcPr>
            <w:tcW w:w="9104" w:type="dxa"/>
            <w:shd w:val="clear" w:color="auto" w:fill="D9D9D9"/>
          </w:tcPr>
          <w:p w:rsidR="00C83989" w:rsidRPr="0012157F" w:rsidRDefault="00C83989" w:rsidP="006D2CE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83989" w:rsidRPr="0012157F" w:rsidRDefault="00C83989" w:rsidP="006D2C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8398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C83989" w:rsidRPr="00612283" w:rsidRDefault="00C83989" w:rsidP="006D2CE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83989" w:rsidRPr="0012157F" w:rsidRDefault="00C83989" w:rsidP="006D2CE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8398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83989">
        <w:rPr>
          <w:rFonts w:ascii="Arial" w:hAnsi="Arial" w:cs="Arial"/>
          <w:b/>
          <w:sz w:val="24"/>
          <w:szCs w:val="24"/>
        </w:rPr>
        <w:t>Doposażenie istniejącego stanowiska badawczego - termograwimetru TGA/DSC1 dla  Wydziału Infrastruktury i Środowiska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83989" w:rsidRPr="00C83989">
        <w:rPr>
          <w:rFonts w:ascii="Arial" w:hAnsi="Arial" w:cs="Arial"/>
          <w:b/>
          <w:sz w:val="24"/>
          <w:szCs w:val="24"/>
        </w:rPr>
        <w:t>RK-NZ.261.45.2023.AR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83989" w:rsidRPr="00C8398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2E8" w:rsidRDefault="004F12E8" w:rsidP="0038231F">
      <w:pPr>
        <w:spacing w:after="0" w:line="240" w:lineRule="auto"/>
      </w:pPr>
      <w:r>
        <w:separator/>
      </w:r>
    </w:p>
  </w:endnote>
  <w:endnote w:type="continuationSeparator" w:id="0">
    <w:p w:rsidR="004F12E8" w:rsidRDefault="004F12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9" w:rsidRDefault="00C839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700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700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9" w:rsidRDefault="00C839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2E8" w:rsidRDefault="004F12E8" w:rsidP="0038231F">
      <w:pPr>
        <w:spacing w:after="0" w:line="240" w:lineRule="auto"/>
      </w:pPr>
      <w:r>
        <w:separator/>
      </w:r>
    </w:p>
  </w:footnote>
  <w:footnote w:type="continuationSeparator" w:id="0">
    <w:p w:rsidR="004F12E8" w:rsidRDefault="004F12E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9" w:rsidRDefault="00C839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9" w:rsidRDefault="00C839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89" w:rsidRDefault="00C839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2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12E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1700F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3989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C81DDE-B6EF-44D1-9CBD-DB9A8E78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71F36-5CCA-4CDF-BB81-73915300B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2023-07-03T11:05:00Z</dcterms:created>
  <dcterms:modified xsi:type="dcterms:W3CDTF">2023-07-03T11:05:00Z</dcterms:modified>
</cp:coreProperties>
</file>