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556D6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155C5" w:rsidRPr="008155C5">
        <w:rPr>
          <w:rFonts w:ascii="Arial" w:hAnsi="Arial" w:cs="Arial"/>
          <w:b/>
          <w:sz w:val="24"/>
          <w:szCs w:val="24"/>
        </w:rPr>
        <w:t>CRZP/110/2023/AZP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155C5" w:rsidRPr="008155C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155C5" w:rsidRPr="008155C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155C5" w:rsidRPr="008155C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155C5" w:rsidRPr="008155C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155C5" w:rsidRPr="008155C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155C5" w:rsidTr="003F3F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155C5" w:rsidRDefault="008155C5" w:rsidP="003F3F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155C5" w:rsidRDefault="008155C5" w:rsidP="003F3F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55C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155C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155C5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155C5" w:rsidRDefault="008155C5" w:rsidP="003F3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155C5" w:rsidRDefault="008155C5" w:rsidP="003F3F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155C5" w:rsidRDefault="008155C5" w:rsidP="003F3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155C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155C5">
        <w:rPr>
          <w:rFonts w:ascii="Arial" w:hAnsi="Arial" w:cs="Arial"/>
          <w:b/>
          <w:sz w:val="24"/>
          <w:szCs w:val="24"/>
        </w:rPr>
        <w:t>Dostawa gadżetów reklamowych dla UMG - 8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155C5" w:rsidRPr="008155C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155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155C5" w:rsidTr="008155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5C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155C5" w:rsidTr="008155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5C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155C5" w:rsidTr="008155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5C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155C5" w:rsidTr="008155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5C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155C5" w:rsidRDefault="008155C5" w:rsidP="003F3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5C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5FA" w:rsidRDefault="00CD35FA" w:rsidP="00E4548F">
      <w:pPr>
        <w:spacing w:after="0" w:line="240" w:lineRule="auto"/>
      </w:pPr>
      <w:r>
        <w:separator/>
      </w:r>
    </w:p>
  </w:endnote>
  <w:endnote w:type="continuationSeparator" w:id="0">
    <w:p w:rsidR="00CD35FA" w:rsidRDefault="00CD35F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5FA" w:rsidRDefault="00CD35FA" w:rsidP="00E4548F">
      <w:pPr>
        <w:spacing w:after="0" w:line="240" w:lineRule="auto"/>
      </w:pPr>
      <w:r>
        <w:separator/>
      </w:r>
    </w:p>
  </w:footnote>
  <w:footnote w:type="continuationSeparator" w:id="0">
    <w:p w:rsidR="00CD35FA" w:rsidRDefault="00CD35F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C5" w:rsidRDefault="008155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FA"/>
    <w:rsid w:val="002621C4"/>
    <w:rsid w:val="007B107C"/>
    <w:rsid w:val="007C7D43"/>
    <w:rsid w:val="008155C5"/>
    <w:rsid w:val="00843802"/>
    <w:rsid w:val="008750B3"/>
    <w:rsid w:val="00C31816"/>
    <w:rsid w:val="00CD35FA"/>
    <w:rsid w:val="00D556D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49D9129-43B5-4AD8-B1FE-B95EC0A3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5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55C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15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55C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5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6D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906</Words>
  <Characters>5440</Characters>
  <Application>Microsoft Office Word</Application>
  <DocSecurity>0</DocSecurity>
  <Lines>45</Lines>
  <Paragraphs>12</Paragraphs>
  <ScaleCrop>false</ScaleCrop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2023-07-05T11:42:00Z</cp:lastPrinted>
  <dcterms:created xsi:type="dcterms:W3CDTF">2023-07-05T11:42:00Z</dcterms:created>
  <dcterms:modified xsi:type="dcterms:W3CDTF">2023-07-05T11:42:00Z</dcterms:modified>
</cp:coreProperties>
</file>