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72373B" w:rsidRPr="0072373B">
        <w:rPr>
          <w:rFonts w:ascii="Arial" w:hAnsi="Arial" w:cs="Arial"/>
          <w:bCs/>
          <w:i w:val="0"/>
          <w:szCs w:val="24"/>
        </w:rPr>
        <w:t>3</w:t>
      </w:r>
      <w:r w:rsidR="0072373B"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6255D7" w:rsidRPr="006255D7">
        <w:rPr>
          <w:rFonts w:ascii="Arial" w:hAnsi="Arial" w:cs="Arial"/>
          <w:b/>
          <w:sz w:val="24"/>
          <w:szCs w:val="24"/>
        </w:rPr>
        <w:t>CRZP/109/2023/AZP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255D7" w:rsidRPr="006255D7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 </w:t>
      </w:r>
      <w:r w:rsidR="006255D7" w:rsidRPr="006255D7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6255D7" w:rsidRPr="006255D7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255D7" w:rsidRPr="006255D7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6255D7" w:rsidRPr="006255D7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255D7" w:rsidTr="00973A9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255D7" w:rsidRDefault="006255D7" w:rsidP="00973A9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6255D7" w:rsidRDefault="006255D7" w:rsidP="00973A9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255D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255D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255D7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6255D7" w:rsidRDefault="006255D7" w:rsidP="00973A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6255D7" w:rsidRDefault="006255D7" w:rsidP="00973A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255D7" w:rsidRDefault="006255D7" w:rsidP="00973A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6255D7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255D7">
        <w:rPr>
          <w:rFonts w:ascii="Arial" w:hAnsi="Arial" w:cs="Arial"/>
          <w:b/>
          <w:sz w:val="24"/>
          <w:szCs w:val="24"/>
        </w:rPr>
        <w:t>Dostawa hydroakustycznego wzmacniacza mocy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6255D7" w:rsidRPr="006255D7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6255D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255D7" w:rsidTr="006255D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D7" w:rsidRDefault="006255D7" w:rsidP="00973A9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5D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D7" w:rsidRDefault="006255D7" w:rsidP="00973A9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55D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6255D7" w:rsidRDefault="006255D7" w:rsidP="00973A9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55D7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6255D7" w:rsidTr="006255D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D7" w:rsidRDefault="006255D7" w:rsidP="00973A9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5D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D7" w:rsidRDefault="006255D7" w:rsidP="00973A9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55D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255D7" w:rsidRDefault="006255D7" w:rsidP="00973A9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55D7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6255D7" w:rsidTr="006255D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D7" w:rsidRDefault="006255D7" w:rsidP="00973A9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5D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D7" w:rsidRDefault="006255D7" w:rsidP="00973A9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55D7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6255D7" w:rsidRDefault="006255D7" w:rsidP="00973A9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55D7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6255D7" w:rsidTr="006255D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D7" w:rsidRDefault="006255D7" w:rsidP="00973A9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5D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5D7" w:rsidRDefault="006255D7" w:rsidP="00973A9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55D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6255D7" w:rsidRDefault="006255D7" w:rsidP="00973A9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55D7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5019" w:rsidRDefault="00815019" w:rsidP="00E4548F">
      <w:pPr>
        <w:spacing w:after="0" w:line="240" w:lineRule="auto"/>
      </w:pPr>
      <w:r>
        <w:separator/>
      </w:r>
    </w:p>
  </w:endnote>
  <w:endnote w:type="continuationSeparator" w:id="0">
    <w:p w:rsidR="00815019" w:rsidRDefault="00815019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55D7" w:rsidRDefault="006255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55D7" w:rsidRDefault="006255D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55D7" w:rsidRDefault="006255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5019" w:rsidRDefault="00815019" w:rsidP="00E4548F">
      <w:pPr>
        <w:spacing w:after="0" w:line="240" w:lineRule="auto"/>
      </w:pPr>
      <w:r>
        <w:separator/>
      </w:r>
    </w:p>
  </w:footnote>
  <w:footnote w:type="continuationSeparator" w:id="0">
    <w:p w:rsidR="00815019" w:rsidRDefault="00815019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55D7" w:rsidRDefault="006255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373B" w:rsidRPr="0072373B" w:rsidRDefault="0072373B" w:rsidP="0072373B">
    <w:pPr>
      <w:tabs>
        <w:tab w:val="center" w:pos="4536"/>
        <w:tab w:val="right" w:pos="9072"/>
      </w:tabs>
      <w:spacing w:after="0" w:line="240" w:lineRule="auto"/>
      <w:jc w:val="center"/>
    </w:pPr>
    <w:r w:rsidRPr="0072373B">
      <w:rPr>
        <w:noProof/>
      </w:rPr>
      <w:drawing>
        <wp:inline distT="0" distB="0" distL="0" distR="0">
          <wp:extent cx="4219575" cy="695325"/>
          <wp:effectExtent l="0" t="0" r="9525" b="9525"/>
          <wp:docPr id="1" name="Obraz 1" descr="logotyp_Szafir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yp_Szafir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95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5D7" w:rsidRDefault="006255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55D7" w:rsidRDefault="006255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019"/>
    <w:rsid w:val="002621C4"/>
    <w:rsid w:val="006255D7"/>
    <w:rsid w:val="0072373B"/>
    <w:rsid w:val="007B107C"/>
    <w:rsid w:val="007C7D43"/>
    <w:rsid w:val="00815019"/>
    <w:rsid w:val="00843802"/>
    <w:rsid w:val="008750B3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0B3578B4-3E2C-4EC6-8188-31A8D2BDC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255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5D7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255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5D7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906</Words>
  <Characters>5442</Characters>
  <Application>Microsoft Office Word</Application>
  <DocSecurity>0</DocSecurity>
  <Lines>45</Lines>
  <Paragraphs>12</Paragraphs>
  <ScaleCrop>false</ScaleCrop>
  <Company/>
  <LinksUpToDate>false</LinksUpToDate>
  <CharactersWithSpaces>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2023-07-05T10:43:00Z</cp:lastPrinted>
  <dcterms:created xsi:type="dcterms:W3CDTF">2023-07-05T10:43:00Z</dcterms:created>
  <dcterms:modified xsi:type="dcterms:W3CDTF">2023-07-05T10:43:00Z</dcterms:modified>
</cp:coreProperties>
</file>