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CE97C" w14:textId="20E6964C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D319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7F45FDF7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3B2CF301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A1D28" w:rsidRPr="00AA1D28">
        <w:rPr>
          <w:b/>
        </w:rPr>
        <w:t>CRZP/108/2023/AZP</w:t>
      </w:r>
    </w:p>
    <w:p w14:paraId="46733405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4C9F88AB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1F4AF4B2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199A0BB6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45BFFDB0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A1D28" w:rsidRPr="004A5DB6" w14:paraId="715529CB" w14:textId="77777777" w:rsidTr="006A21DB">
        <w:tc>
          <w:tcPr>
            <w:tcW w:w="9212" w:type="dxa"/>
            <w:shd w:val="clear" w:color="auto" w:fill="auto"/>
          </w:tcPr>
          <w:p w14:paraId="71742818" w14:textId="77777777" w:rsidR="00AA1D28" w:rsidRPr="004A5DB6" w:rsidRDefault="00AA1D28" w:rsidP="006A21D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103314C9" w14:textId="77777777" w:rsidR="00AA1D28" w:rsidRPr="004A5DB6" w:rsidRDefault="00AA1D28" w:rsidP="006A21D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A1D28">
              <w:t>(</w:t>
            </w:r>
            <w:proofErr w:type="spellStart"/>
            <w:r w:rsidRPr="00AA1D28">
              <w:t>t.j</w:t>
            </w:r>
            <w:proofErr w:type="spellEnd"/>
            <w:r w:rsidRPr="00AA1D28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12B1246F" w14:textId="77777777" w:rsidR="00AA1D28" w:rsidRPr="004A5DB6" w:rsidRDefault="00AA1D28" w:rsidP="006A21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0CF7FC1" w14:textId="77777777" w:rsidR="00AA1D28" w:rsidRPr="004A5DB6" w:rsidRDefault="00AA1D28" w:rsidP="006A21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2364E941" w14:textId="77777777" w:rsidR="00AA1D28" w:rsidRPr="004A5DB6" w:rsidRDefault="00AA1D28" w:rsidP="006A21D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B314003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5B71A940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3276E753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A1D28" w:rsidRPr="00AA1D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16952449" w14:textId="77777777" w:rsidR="005434B3" w:rsidRPr="004A5DB6" w:rsidRDefault="00AA1D28" w:rsidP="005434B3">
      <w:pPr>
        <w:spacing w:after="240" w:line="276" w:lineRule="auto"/>
        <w:jc w:val="center"/>
      </w:pPr>
      <w:r w:rsidRPr="00AA1D28">
        <w:rPr>
          <w:b/>
        </w:rPr>
        <w:t>Świadczenie usług badawczych na stanowisku Analityk/Próbobiorca</w:t>
      </w:r>
    </w:p>
    <w:p w14:paraId="729DC2C8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294670B0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0E5DD77F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4120E885" w14:textId="77777777" w:rsidR="00710937" w:rsidRPr="004A5DB6" w:rsidRDefault="00710937" w:rsidP="005E24AA"/>
    <w:p w14:paraId="268517CD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5AEED303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1721F521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CC5C111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198C66FF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3A57F27E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AFEABE8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7715BED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18473CF6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7FFA70C5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5C539BD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3A44F162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01ED21C2" w14:textId="77777777" w:rsidR="00D2702A" w:rsidRPr="005D3199" w:rsidRDefault="004F23F7" w:rsidP="000857C0">
      <w:pPr>
        <w:spacing w:after="120" w:line="276" w:lineRule="auto"/>
        <w:jc w:val="both"/>
      </w:pPr>
      <w:r w:rsidRPr="005D3199">
        <w:t>Oświadczam,</w:t>
      </w:r>
      <w:r w:rsidR="00313417" w:rsidRPr="005D3199">
        <w:t xml:space="preserve"> że spełniam</w:t>
      </w:r>
      <w:r w:rsidR="004541F9" w:rsidRPr="005D3199">
        <w:t>, określone przez Zamawiającego,</w:t>
      </w:r>
      <w:r w:rsidR="00313417" w:rsidRPr="005D3199">
        <w:t xml:space="preserve"> warunki udziału </w:t>
      </w:r>
      <w:r w:rsidR="004541F9" w:rsidRPr="005D319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3199" w14:paraId="567D59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CB33" w14:textId="77777777" w:rsidR="00D2702A" w:rsidRPr="005D319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D319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0E16" w14:textId="77777777" w:rsidR="00D2702A" w:rsidRPr="005D3199" w:rsidRDefault="00D2702A" w:rsidP="00D2702A">
            <w:pPr>
              <w:spacing w:before="60" w:after="120"/>
            </w:pPr>
            <w:r w:rsidRPr="005D3199">
              <w:rPr>
                <w:b/>
              </w:rPr>
              <w:t>Warunki udziału w postępowaniu</w:t>
            </w:r>
          </w:p>
        </w:tc>
      </w:tr>
      <w:tr w:rsidR="00AA1D28" w:rsidRPr="005D3199" w14:paraId="554CDDD3" w14:textId="77777777" w:rsidTr="006A2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5F80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6E1F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3199">
              <w:rPr>
                <w:rFonts w:cs="Calibri"/>
                <w:b/>
                <w:bCs/>
              </w:rPr>
              <w:t>Sytuacja ekonomiczna lub finansowa</w:t>
            </w:r>
          </w:p>
          <w:p w14:paraId="5BB54CB7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Zamawiający nie określa szczegółowego warunku w tym zakresie.</w:t>
            </w:r>
          </w:p>
        </w:tc>
      </w:tr>
      <w:tr w:rsidR="00AA1D28" w:rsidRPr="005D3199" w14:paraId="72E09008" w14:textId="77777777" w:rsidTr="006A2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BD3A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F7D1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3199">
              <w:rPr>
                <w:rFonts w:cs="Calibri"/>
                <w:b/>
                <w:bCs/>
              </w:rPr>
              <w:t>Zdolność techniczna lub zawodowa</w:t>
            </w:r>
          </w:p>
          <w:p w14:paraId="2D30EB0A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14:paraId="48B5A301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</w:p>
          <w:p w14:paraId="7B3B40AD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1) Zamawiający wymaga, aby Wykonawca dysponował co najmniej jedną osobą posiadającą wykształcenie minimum średnie lub po licencjacie w zakresie: chemii, ochrony środowiska lub mechaniki (warunek obligatoryjny).</w:t>
            </w:r>
          </w:p>
          <w:p w14:paraId="00AA2C17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Warunek fakultatywny to posiadanie wykształcenia wyższego w zakresie: chemii, ochrony środowiska lub mechaniki oceniany przez Zamawiającego w ramach kryterium oceny ofert i dodatkowych punktów.</w:t>
            </w:r>
          </w:p>
          <w:p w14:paraId="1B6A1C10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</w:p>
          <w:p w14:paraId="50C36402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2) Minimum dwuletnie doświadczenie w pobieraniu próbek środowiskowych do badań fizyczno-chemicznych oraz szkolenie w zakresie Indywidualnych Technik Ratunkowych (ITR),</w:t>
            </w:r>
          </w:p>
        </w:tc>
      </w:tr>
      <w:tr w:rsidR="00AA1D28" w:rsidRPr="005D3199" w14:paraId="7370691F" w14:textId="77777777" w:rsidTr="006A2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6943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CE79C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319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F9E3551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Zamawiający nie określa szczegółowego warunku w tym zakresie.</w:t>
            </w:r>
          </w:p>
        </w:tc>
      </w:tr>
      <w:tr w:rsidR="00AA1D28" w:rsidRPr="005D3199" w14:paraId="13787160" w14:textId="77777777" w:rsidTr="006A2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BE7A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1DAC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D3199">
              <w:rPr>
                <w:rFonts w:cs="Calibri"/>
                <w:b/>
                <w:bCs/>
              </w:rPr>
              <w:t>Zdolność do występowania w obrocie gospodarczym</w:t>
            </w:r>
          </w:p>
          <w:p w14:paraId="16DC10AD" w14:textId="77777777" w:rsidR="00AA1D28" w:rsidRPr="005D3199" w:rsidRDefault="00AA1D28" w:rsidP="006A21DB">
            <w:pPr>
              <w:spacing w:before="60" w:after="120"/>
              <w:jc w:val="both"/>
              <w:rPr>
                <w:rFonts w:cs="Calibri"/>
              </w:rPr>
            </w:pPr>
            <w:r w:rsidRPr="005D3199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0EA23004" w14:textId="77777777" w:rsidR="00D2702A" w:rsidRPr="005D319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7F18CF82" w14:textId="77777777" w:rsidR="00025C8D" w:rsidRPr="005D319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D3199">
        <w:rPr>
          <w:sz w:val="20"/>
          <w:szCs w:val="20"/>
        </w:rPr>
        <w:t xml:space="preserve">…………….……. </w:t>
      </w:r>
      <w:r w:rsidRPr="005D3199">
        <w:rPr>
          <w:i/>
          <w:sz w:val="16"/>
          <w:szCs w:val="16"/>
        </w:rPr>
        <w:t>(miejscowość),</w:t>
      </w:r>
      <w:r w:rsidRPr="005D3199">
        <w:rPr>
          <w:i/>
          <w:sz w:val="18"/>
          <w:szCs w:val="18"/>
        </w:rPr>
        <w:t xml:space="preserve"> </w:t>
      </w:r>
      <w:r w:rsidRPr="005D3199">
        <w:rPr>
          <w:sz w:val="20"/>
          <w:szCs w:val="20"/>
        </w:rPr>
        <w:t xml:space="preserve">dnia ………….……. r. </w:t>
      </w:r>
    </w:p>
    <w:p w14:paraId="75DDA80F" w14:textId="77777777" w:rsidR="00025C8D" w:rsidRPr="005D319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D3199">
        <w:rPr>
          <w:sz w:val="20"/>
          <w:szCs w:val="20"/>
        </w:rPr>
        <w:tab/>
      </w:r>
      <w:r w:rsidRPr="005D3199">
        <w:rPr>
          <w:sz w:val="20"/>
          <w:szCs w:val="20"/>
        </w:rPr>
        <w:tab/>
      </w:r>
      <w:r w:rsidRPr="005D3199">
        <w:rPr>
          <w:sz w:val="20"/>
          <w:szCs w:val="20"/>
        </w:rPr>
        <w:tab/>
      </w:r>
      <w:r w:rsidRPr="005D3199">
        <w:rPr>
          <w:sz w:val="20"/>
          <w:szCs w:val="20"/>
        </w:rPr>
        <w:tab/>
      </w:r>
      <w:r w:rsidRPr="005D3199">
        <w:rPr>
          <w:sz w:val="20"/>
          <w:szCs w:val="20"/>
        </w:rPr>
        <w:tab/>
      </w:r>
      <w:r w:rsidRPr="005D3199">
        <w:rPr>
          <w:sz w:val="20"/>
          <w:szCs w:val="20"/>
        </w:rPr>
        <w:tab/>
      </w:r>
      <w:r w:rsidRPr="005D3199">
        <w:rPr>
          <w:sz w:val="20"/>
          <w:szCs w:val="20"/>
        </w:rPr>
        <w:tab/>
        <w:t>…………………………………………</w:t>
      </w:r>
    </w:p>
    <w:p w14:paraId="53852EC6" w14:textId="77777777" w:rsidR="00F8042D" w:rsidRPr="005D319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D3199">
        <w:rPr>
          <w:i/>
          <w:sz w:val="16"/>
          <w:szCs w:val="16"/>
        </w:rPr>
        <w:t>(podpis)</w:t>
      </w:r>
    </w:p>
    <w:p w14:paraId="37604E5A" w14:textId="77777777" w:rsidR="00D23F3D" w:rsidRPr="004A5DB6" w:rsidRDefault="00D23F3D" w:rsidP="00D2702A">
      <w:pPr>
        <w:spacing w:before="120" w:line="276" w:lineRule="auto"/>
        <w:jc w:val="both"/>
      </w:pPr>
      <w:r w:rsidRPr="005D3199">
        <w:t xml:space="preserve">Oświadczam, że wszystkie informacje podane w powyższych oświadczeniach są aktualne </w:t>
      </w:r>
      <w:r w:rsidR="00FE4E2B" w:rsidRPr="005D3199">
        <w:br/>
      </w:r>
      <w:r w:rsidRPr="005D3199">
        <w:t xml:space="preserve">i zgodne z prawdą oraz zostały przedstawione z pełną świadomością konsekwencji wprowadzenia </w:t>
      </w:r>
      <w:r w:rsidR="00950F2A" w:rsidRPr="005D3199">
        <w:t>Z</w:t>
      </w:r>
      <w:r w:rsidRPr="005D3199">
        <w:t>amawiającego w błąd przy przedstawianiu informacji</w:t>
      </w:r>
      <w:r w:rsidRPr="004A5DB6">
        <w:t>.</w:t>
      </w:r>
    </w:p>
    <w:p w14:paraId="04AAA62B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21B58070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4B0D00BC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CE2010A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B3224" w14:textId="77777777" w:rsidR="00680D58" w:rsidRDefault="00680D58" w:rsidP="0038231F">
      <w:pPr>
        <w:spacing w:after="0" w:line="240" w:lineRule="auto"/>
      </w:pPr>
      <w:r>
        <w:separator/>
      </w:r>
    </w:p>
  </w:endnote>
  <w:endnote w:type="continuationSeparator" w:id="0">
    <w:p w14:paraId="6D3951BF" w14:textId="77777777" w:rsidR="00680D58" w:rsidRDefault="00680D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0A29" w14:textId="77777777" w:rsidR="00AA1D28" w:rsidRDefault="00AA1D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B5E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FB88D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9426" w14:textId="77777777" w:rsidR="00AA1D28" w:rsidRDefault="00AA1D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9BB6" w14:textId="77777777" w:rsidR="00680D58" w:rsidRDefault="00680D58" w:rsidP="0038231F">
      <w:pPr>
        <w:spacing w:after="0" w:line="240" w:lineRule="auto"/>
      </w:pPr>
      <w:r>
        <w:separator/>
      </w:r>
    </w:p>
  </w:footnote>
  <w:footnote w:type="continuationSeparator" w:id="0">
    <w:p w14:paraId="62EA380A" w14:textId="77777777" w:rsidR="00680D58" w:rsidRDefault="00680D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ACD70" w14:textId="77777777" w:rsidR="00AA1D28" w:rsidRDefault="00AA1D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39217" w14:textId="77777777" w:rsidR="00AA1D28" w:rsidRDefault="00AA1D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B14D" w14:textId="77777777" w:rsidR="00AA1D28" w:rsidRDefault="00AA1D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229335">
    <w:abstractNumId w:val="8"/>
  </w:num>
  <w:num w:numId="2" w16cid:durableId="292516084">
    <w:abstractNumId w:val="0"/>
  </w:num>
  <w:num w:numId="3" w16cid:durableId="30693314">
    <w:abstractNumId w:val="7"/>
  </w:num>
  <w:num w:numId="4" w16cid:durableId="1873181074">
    <w:abstractNumId w:val="10"/>
  </w:num>
  <w:num w:numId="5" w16cid:durableId="741099447">
    <w:abstractNumId w:val="9"/>
  </w:num>
  <w:num w:numId="6" w16cid:durableId="88934612">
    <w:abstractNumId w:val="6"/>
  </w:num>
  <w:num w:numId="7" w16cid:durableId="1614900172">
    <w:abstractNumId w:val="1"/>
  </w:num>
  <w:num w:numId="8" w16cid:durableId="1056271642">
    <w:abstractNumId w:val="4"/>
  </w:num>
  <w:num w:numId="9" w16cid:durableId="1038049649">
    <w:abstractNumId w:val="2"/>
  </w:num>
  <w:num w:numId="10" w16cid:durableId="12922444">
    <w:abstractNumId w:val="5"/>
  </w:num>
  <w:num w:numId="11" w16cid:durableId="16901371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D5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3199"/>
    <w:rsid w:val="005E176A"/>
    <w:rsid w:val="005E24AA"/>
    <w:rsid w:val="00634311"/>
    <w:rsid w:val="00641874"/>
    <w:rsid w:val="006676AE"/>
    <w:rsid w:val="00680D58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1D28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A2508"/>
  <w15:chartTrackingRefBased/>
  <w15:docId w15:val="{FFB9C1DA-C6D1-4520-8955-A0DF51B7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2023-07-04T10:33:00Z</dcterms:created>
  <dcterms:modified xsi:type="dcterms:W3CDTF">2023-07-04T10:33:00Z</dcterms:modified>
</cp:coreProperties>
</file>