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5F2E" w:rsidRPr="009F5F2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9F5F2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9F5F2E">
        <w:rPr>
          <w:rFonts w:ascii="Arial" w:hAnsi="Arial" w:cs="Arial"/>
        </w:rPr>
        <w:t>Politechnika Częstochowska</w:t>
      </w:r>
    </w:p>
    <w:p w:rsidR="006676AE" w:rsidRPr="0012157F" w:rsidRDefault="009F5F2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5F2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9F5F2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9F5F2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F5F2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9F5F2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5F2E" w:rsidRPr="0012157F" w:rsidTr="006D0AD7">
        <w:tc>
          <w:tcPr>
            <w:tcW w:w="9104" w:type="dxa"/>
            <w:shd w:val="clear" w:color="auto" w:fill="D9D9D9"/>
          </w:tcPr>
          <w:p w:rsidR="009F5F2E" w:rsidRPr="0012157F" w:rsidRDefault="009F5F2E" w:rsidP="006D0AD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F5F2E" w:rsidRPr="0012157F" w:rsidRDefault="009F5F2E" w:rsidP="006D0AD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F5F2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F5F2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F5F2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F5F2E" w:rsidRPr="00612283" w:rsidRDefault="009F5F2E" w:rsidP="006D0AD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9F5F2E" w:rsidRPr="0012157F" w:rsidRDefault="009F5F2E" w:rsidP="006D0AD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F5F2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F5F2E">
        <w:rPr>
          <w:rFonts w:ascii="Arial" w:hAnsi="Arial" w:cs="Arial"/>
          <w:b/>
          <w:sz w:val="24"/>
          <w:szCs w:val="24"/>
        </w:rPr>
        <w:t>Wykonanie 6 stanowisk laboratoryjnych do laboratorium podstaw elektroenergetyki Wydziału Elektrycznego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F5F2E" w:rsidRPr="009F5F2E">
        <w:rPr>
          <w:rFonts w:ascii="Arial" w:hAnsi="Arial" w:cs="Arial"/>
          <w:b/>
          <w:sz w:val="24"/>
          <w:szCs w:val="24"/>
        </w:rPr>
        <w:t>RK-NZ.261.42.2023.AR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F5F2E" w:rsidRPr="009F5F2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D7C" w:rsidRDefault="007A0D7C" w:rsidP="0038231F">
      <w:pPr>
        <w:spacing w:after="0" w:line="240" w:lineRule="auto"/>
      </w:pPr>
      <w:r>
        <w:separator/>
      </w:r>
    </w:p>
  </w:endnote>
  <w:endnote w:type="continuationSeparator" w:id="0">
    <w:p w:rsidR="007A0D7C" w:rsidRDefault="007A0D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2E" w:rsidRDefault="009F5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A45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A45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2E" w:rsidRDefault="009F5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D7C" w:rsidRDefault="007A0D7C" w:rsidP="0038231F">
      <w:pPr>
        <w:spacing w:after="0" w:line="240" w:lineRule="auto"/>
      </w:pPr>
      <w:r>
        <w:separator/>
      </w:r>
    </w:p>
  </w:footnote>
  <w:footnote w:type="continuationSeparator" w:id="0">
    <w:p w:rsidR="007A0D7C" w:rsidRDefault="007A0D7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2E" w:rsidRDefault="009F5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2E" w:rsidRDefault="009F5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F2E" w:rsidRDefault="009F5F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0D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4AF5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0D7C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F2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45C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0CBF989-117A-4F74-B62B-771EFBDA6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D8784-2A2E-41C7-9F21-12DDB2DEE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2023-07-05T07:52:00Z</cp:lastPrinted>
  <dcterms:created xsi:type="dcterms:W3CDTF">2023-07-05T07:52:00Z</dcterms:created>
  <dcterms:modified xsi:type="dcterms:W3CDTF">2023-07-05T07:52:00Z</dcterms:modified>
</cp:coreProperties>
</file>