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8C1" w:rsidRDefault="008768C1" w:rsidP="008768C1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8768C1" w:rsidRDefault="00CE5429" w:rsidP="008768C1">
      <w:pPr>
        <w:spacing w:after="240" w:line="360" w:lineRule="auto"/>
        <w:jc w:val="right"/>
        <w:rPr>
          <w:rFonts w:ascii="Arial" w:hAnsi="Arial" w:cs="Arial"/>
        </w:rPr>
      </w:pPr>
      <w:r w:rsidRPr="008768C1">
        <w:rPr>
          <w:rFonts w:ascii="Arial" w:hAnsi="Arial" w:cs="Arial"/>
        </w:rPr>
        <w:t>Częstochowa</w:t>
      </w:r>
      <w:r w:rsidR="00FB7F50" w:rsidRPr="008768C1">
        <w:rPr>
          <w:rFonts w:ascii="Arial" w:hAnsi="Arial" w:cs="Arial"/>
        </w:rPr>
        <w:t xml:space="preserve"> dnia: </w:t>
      </w:r>
      <w:r w:rsidRPr="008768C1">
        <w:rPr>
          <w:rFonts w:ascii="Arial" w:hAnsi="Arial" w:cs="Arial"/>
        </w:rPr>
        <w:t>2023-0</w:t>
      </w:r>
      <w:r w:rsidR="00B73E34">
        <w:rPr>
          <w:rFonts w:ascii="Arial" w:hAnsi="Arial" w:cs="Arial"/>
        </w:rPr>
        <w:t>7-0</w:t>
      </w:r>
      <w:r w:rsidR="00916BD0">
        <w:rPr>
          <w:rFonts w:ascii="Arial" w:hAnsi="Arial" w:cs="Arial"/>
        </w:rPr>
        <w:t>4</w:t>
      </w:r>
      <w:bookmarkStart w:id="1" w:name="_GoBack"/>
      <w:bookmarkEnd w:id="1"/>
    </w:p>
    <w:p w:rsidR="00FB7F50" w:rsidRPr="008768C1" w:rsidRDefault="00FB7F50" w:rsidP="008768C1">
      <w:pPr>
        <w:spacing w:after="240" w:line="360" w:lineRule="auto"/>
        <w:rPr>
          <w:rFonts w:ascii="Arial" w:hAnsi="Arial" w:cs="Arial"/>
        </w:rPr>
      </w:pPr>
    </w:p>
    <w:p w:rsidR="00FB7F50" w:rsidRPr="008768C1" w:rsidRDefault="00CE5429" w:rsidP="008768C1">
      <w:pPr>
        <w:spacing w:after="40" w:line="360" w:lineRule="auto"/>
        <w:rPr>
          <w:rFonts w:ascii="Arial" w:hAnsi="Arial" w:cs="Arial"/>
          <w:b/>
          <w:bCs/>
        </w:rPr>
      </w:pPr>
      <w:r w:rsidRPr="008768C1">
        <w:rPr>
          <w:rFonts w:ascii="Arial" w:hAnsi="Arial" w:cs="Arial"/>
          <w:b/>
          <w:bCs/>
        </w:rPr>
        <w:t>Politechnika Częstochowska</w:t>
      </w:r>
    </w:p>
    <w:p w:rsidR="00FB7F50" w:rsidRPr="008768C1" w:rsidRDefault="00CE5429" w:rsidP="008768C1">
      <w:pPr>
        <w:spacing w:line="360" w:lineRule="auto"/>
        <w:rPr>
          <w:rFonts w:ascii="Arial" w:hAnsi="Arial" w:cs="Arial"/>
        </w:rPr>
      </w:pPr>
      <w:r w:rsidRPr="008768C1">
        <w:rPr>
          <w:rFonts w:ascii="Arial" w:hAnsi="Arial" w:cs="Arial"/>
        </w:rPr>
        <w:t>Dąbrowskiego</w:t>
      </w:r>
      <w:r w:rsidR="00FB7F50" w:rsidRPr="008768C1">
        <w:rPr>
          <w:rFonts w:ascii="Arial" w:hAnsi="Arial" w:cs="Arial"/>
        </w:rPr>
        <w:t xml:space="preserve"> </w:t>
      </w:r>
      <w:r w:rsidRPr="008768C1">
        <w:rPr>
          <w:rFonts w:ascii="Arial" w:hAnsi="Arial" w:cs="Arial"/>
        </w:rPr>
        <w:t>69</w:t>
      </w:r>
    </w:p>
    <w:p w:rsidR="00FB7F50" w:rsidRPr="008768C1" w:rsidRDefault="00CE5429" w:rsidP="008768C1">
      <w:pPr>
        <w:spacing w:line="360" w:lineRule="auto"/>
        <w:rPr>
          <w:rFonts w:ascii="Arial" w:hAnsi="Arial" w:cs="Arial"/>
        </w:rPr>
      </w:pPr>
      <w:r w:rsidRPr="008768C1">
        <w:rPr>
          <w:rFonts w:ascii="Arial" w:hAnsi="Arial" w:cs="Arial"/>
        </w:rPr>
        <w:t>42-201</w:t>
      </w:r>
      <w:r w:rsidR="00FB7F50" w:rsidRPr="008768C1">
        <w:rPr>
          <w:rFonts w:ascii="Arial" w:hAnsi="Arial" w:cs="Arial"/>
        </w:rPr>
        <w:t xml:space="preserve"> </w:t>
      </w:r>
      <w:r w:rsidRPr="008768C1">
        <w:rPr>
          <w:rFonts w:ascii="Arial" w:hAnsi="Arial" w:cs="Arial"/>
        </w:rPr>
        <w:t>Częstochowa</w:t>
      </w:r>
    </w:p>
    <w:p w:rsidR="00FB7F50" w:rsidRPr="008768C1" w:rsidRDefault="00FB7F50" w:rsidP="008768C1">
      <w:pPr>
        <w:spacing w:line="360" w:lineRule="auto"/>
        <w:jc w:val="both"/>
        <w:rPr>
          <w:rFonts w:ascii="Arial" w:hAnsi="Arial" w:cs="Arial"/>
          <w:bCs/>
        </w:rPr>
      </w:pPr>
      <w:r w:rsidRPr="008768C1">
        <w:rPr>
          <w:rFonts w:ascii="Arial" w:hAnsi="Arial" w:cs="Arial"/>
          <w:bCs/>
        </w:rPr>
        <w:t>……………………………………</w:t>
      </w:r>
      <w:r w:rsidR="004E7234" w:rsidRPr="008768C1">
        <w:rPr>
          <w:rFonts w:ascii="Arial" w:hAnsi="Arial" w:cs="Arial"/>
          <w:bCs/>
        </w:rPr>
        <w:t>………….</w:t>
      </w:r>
    </w:p>
    <w:p w:rsidR="00FB7F50" w:rsidRPr="008768C1" w:rsidRDefault="00FB7F50" w:rsidP="008768C1">
      <w:pPr>
        <w:spacing w:line="360" w:lineRule="auto"/>
        <w:jc w:val="both"/>
        <w:rPr>
          <w:rFonts w:ascii="Arial" w:hAnsi="Arial" w:cs="Arial"/>
          <w:bCs/>
        </w:rPr>
      </w:pPr>
      <w:r w:rsidRPr="008768C1">
        <w:rPr>
          <w:rFonts w:ascii="Arial" w:hAnsi="Arial" w:cs="Arial"/>
          <w:bCs/>
        </w:rPr>
        <w:t>[nazwa zamawiającego, adres]</w:t>
      </w:r>
    </w:p>
    <w:p w:rsidR="008642B3" w:rsidRPr="008768C1" w:rsidRDefault="00836DAF" w:rsidP="008768C1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8768C1">
        <w:rPr>
          <w:rFonts w:ascii="Arial" w:hAnsi="Arial" w:cs="Arial"/>
          <w:szCs w:val="24"/>
        </w:rPr>
        <w:t>OGŁOSZENIE</w:t>
      </w:r>
    </w:p>
    <w:p w:rsidR="008642B3" w:rsidRPr="008768C1" w:rsidRDefault="008642B3" w:rsidP="008768C1">
      <w:pPr>
        <w:spacing w:after="480" w:line="360" w:lineRule="auto"/>
        <w:jc w:val="center"/>
        <w:rPr>
          <w:rFonts w:ascii="Arial" w:hAnsi="Arial" w:cs="Arial"/>
          <w:b/>
        </w:rPr>
      </w:pPr>
      <w:r w:rsidRPr="008768C1">
        <w:rPr>
          <w:rFonts w:ascii="Arial" w:hAnsi="Arial" w:cs="Arial"/>
          <w:b/>
        </w:rPr>
        <w:t xml:space="preserve">o </w:t>
      </w:r>
      <w:r w:rsidR="0054734E" w:rsidRPr="008768C1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CE5429" w:rsidRPr="008768C1" w:rsidTr="00EE063C">
        <w:trPr>
          <w:trHeight w:val="638"/>
        </w:trPr>
        <w:tc>
          <w:tcPr>
            <w:tcW w:w="959" w:type="dxa"/>
            <w:shd w:val="clear" w:color="auto" w:fill="auto"/>
          </w:tcPr>
          <w:p w:rsidR="00CE5429" w:rsidRPr="008768C1" w:rsidRDefault="00CE5429" w:rsidP="008768C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E5429" w:rsidRPr="008768C1" w:rsidRDefault="00CE5429" w:rsidP="008768C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768C1">
              <w:rPr>
                <w:rFonts w:ascii="Arial" w:hAnsi="Arial" w:cs="Arial"/>
              </w:rPr>
              <w:t>Pzp</w:t>
            </w:r>
            <w:proofErr w:type="spellEnd"/>
            <w:r w:rsidRPr="008768C1">
              <w:rPr>
                <w:rFonts w:ascii="Arial" w:hAnsi="Arial" w:cs="Arial"/>
                <w:b/>
              </w:rPr>
              <w:t xml:space="preserve"> </w:t>
            </w:r>
            <w:r w:rsidRPr="008768C1">
              <w:rPr>
                <w:rFonts w:ascii="Arial" w:hAnsi="Arial" w:cs="Arial"/>
                <w:bCs/>
              </w:rPr>
              <w:t>na</w:t>
            </w:r>
            <w:r w:rsidRPr="008768C1">
              <w:rPr>
                <w:rFonts w:ascii="Arial" w:hAnsi="Arial" w:cs="Arial"/>
                <w:b/>
              </w:rPr>
              <w:t xml:space="preserve"> </w:t>
            </w:r>
            <w:r w:rsidRPr="008768C1">
              <w:rPr>
                <w:rFonts w:ascii="Arial" w:hAnsi="Arial" w:cs="Arial"/>
                <w:bCs/>
              </w:rPr>
              <w:t>”</w:t>
            </w:r>
            <w:r w:rsidRPr="008768C1">
              <w:rPr>
                <w:rFonts w:ascii="Arial" w:hAnsi="Arial" w:cs="Arial"/>
                <w:b/>
                <w:bCs/>
              </w:rPr>
              <w:t>Dostawa projektorów dla jednostek organizacyjnych Politechniki Częstochowskiej</w:t>
            </w:r>
            <w:r w:rsidRPr="008768C1">
              <w:rPr>
                <w:rFonts w:ascii="Arial" w:hAnsi="Arial" w:cs="Arial"/>
                <w:bCs/>
              </w:rPr>
              <w:t>”</w:t>
            </w:r>
            <w:r w:rsidRPr="008768C1">
              <w:rPr>
                <w:rFonts w:ascii="Arial" w:hAnsi="Arial" w:cs="Arial"/>
                <w:b/>
              </w:rPr>
              <w:t xml:space="preserve"> </w:t>
            </w:r>
            <w:r w:rsidRPr="008768C1">
              <w:rPr>
                <w:rFonts w:ascii="Arial" w:hAnsi="Arial" w:cs="Arial"/>
                <w:bCs/>
              </w:rPr>
              <w:t>– znak sprawy</w:t>
            </w:r>
            <w:r w:rsidRPr="008768C1">
              <w:rPr>
                <w:rFonts w:ascii="Arial" w:hAnsi="Arial" w:cs="Arial"/>
                <w:b/>
              </w:rPr>
              <w:t xml:space="preserve"> RK-NZ.261.16.2023.AR</w:t>
            </w:r>
            <w:r w:rsidRPr="008768C1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8768C1" w:rsidRDefault="00C65E53" w:rsidP="008768C1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8768C1">
        <w:rPr>
          <w:rFonts w:ascii="Arial" w:hAnsi="Arial" w:cs="Arial"/>
        </w:rPr>
        <w:t xml:space="preserve">Zamawiający, </w:t>
      </w:r>
      <w:r w:rsidR="00CE5429" w:rsidRPr="008768C1">
        <w:rPr>
          <w:rFonts w:ascii="Arial" w:hAnsi="Arial" w:cs="Arial"/>
          <w:b/>
        </w:rPr>
        <w:t>Politechnika Częstochowska</w:t>
      </w:r>
      <w:r w:rsidRPr="008768C1">
        <w:rPr>
          <w:rFonts w:ascii="Arial" w:hAnsi="Arial" w:cs="Arial"/>
        </w:rPr>
        <w:t>, działając na podstawie art. 253 ust. 1</w:t>
      </w:r>
      <w:r w:rsidR="00836DAF" w:rsidRPr="008768C1">
        <w:rPr>
          <w:rFonts w:ascii="Arial" w:hAnsi="Arial" w:cs="Arial"/>
        </w:rPr>
        <w:t xml:space="preserve"> pkt. 1 i ust. 2</w:t>
      </w:r>
      <w:r w:rsidRPr="008768C1">
        <w:rPr>
          <w:rFonts w:ascii="Arial" w:hAnsi="Arial" w:cs="Arial"/>
        </w:rPr>
        <w:t xml:space="preserve"> ustawy z dnia 11 września 2019r. Prawo zamówień publicznych </w:t>
      </w:r>
      <w:r w:rsidR="00CE5429" w:rsidRPr="008768C1">
        <w:rPr>
          <w:rFonts w:ascii="Arial" w:hAnsi="Arial" w:cs="Arial"/>
        </w:rPr>
        <w:t>(</w:t>
      </w:r>
      <w:proofErr w:type="spellStart"/>
      <w:r w:rsidR="00CE5429" w:rsidRPr="008768C1">
        <w:rPr>
          <w:rFonts w:ascii="Arial" w:hAnsi="Arial" w:cs="Arial"/>
        </w:rPr>
        <w:t>t.j</w:t>
      </w:r>
      <w:proofErr w:type="spellEnd"/>
      <w:r w:rsidR="00CE5429" w:rsidRPr="008768C1">
        <w:rPr>
          <w:rFonts w:ascii="Arial" w:hAnsi="Arial" w:cs="Arial"/>
        </w:rPr>
        <w:t>. Dz. U. z 2022r. poz. 1710)</w:t>
      </w:r>
      <w:r w:rsidRPr="008768C1">
        <w:rPr>
          <w:rFonts w:ascii="Arial" w:hAnsi="Arial" w:cs="Arial"/>
        </w:rPr>
        <w:t>, zwanej dalej „ustawą Pzp”</w:t>
      </w:r>
      <w:r w:rsidR="00D26ED6" w:rsidRPr="008768C1">
        <w:rPr>
          <w:rFonts w:ascii="Arial" w:hAnsi="Arial" w:cs="Arial"/>
        </w:rPr>
        <w:t xml:space="preserve">, </w:t>
      </w:r>
      <w:r w:rsidRPr="008768C1">
        <w:rPr>
          <w:rFonts w:ascii="Arial" w:hAnsi="Arial" w:cs="Arial"/>
        </w:rPr>
        <w:t>informuje</w:t>
      </w:r>
      <w:r w:rsidR="00D26ED6" w:rsidRPr="008768C1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768C1">
        <w:rPr>
          <w:rFonts w:ascii="Arial" w:hAnsi="Arial" w:cs="Arial"/>
        </w:rPr>
        <w:t>najkorzystniejsz</w:t>
      </w:r>
      <w:r w:rsidR="00D26ED6" w:rsidRPr="008768C1">
        <w:rPr>
          <w:rFonts w:ascii="Arial" w:hAnsi="Arial" w:cs="Arial"/>
        </w:rPr>
        <w:t xml:space="preserve">a wybrana została </w:t>
      </w:r>
      <w:r w:rsidR="00756CDA" w:rsidRPr="008768C1">
        <w:rPr>
          <w:rFonts w:ascii="Arial" w:hAnsi="Arial" w:cs="Arial"/>
        </w:rPr>
        <w:t>ofer</w:t>
      </w:r>
      <w:r w:rsidR="00D26ED6" w:rsidRPr="008768C1">
        <w:rPr>
          <w:rFonts w:ascii="Arial" w:hAnsi="Arial" w:cs="Arial"/>
        </w:rPr>
        <w:t>t</w:t>
      </w:r>
      <w:r w:rsidR="009F0E5C" w:rsidRPr="008768C1">
        <w:rPr>
          <w:rFonts w:ascii="Arial" w:hAnsi="Arial" w:cs="Arial"/>
        </w:rPr>
        <w:t>a</w:t>
      </w:r>
      <w:r w:rsidR="00D26ED6" w:rsidRPr="008768C1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E5429" w:rsidRPr="008768C1" w:rsidTr="00EE063C">
        <w:trPr>
          <w:cantSplit/>
        </w:trPr>
        <w:tc>
          <w:tcPr>
            <w:tcW w:w="9498" w:type="dxa"/>
          </w:tcPr>
          <w:p w:rsidR="00CE5429" w:rsidRPr="008768C1" w:rsidRDefault="00CE5429" w:rsidP="008768C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8768C1">
              <w:rPr>
                <w:rFonts w:ascii="Arial" w:hAnsi="Arial" w:cs="Arial"/>
                <w:b/>
              </w:rPr>
              <w:lastRenderedPageBreak/>
              <w:t>AV Multimedia Małysz i Spółka jawna</w:t>
            </w:r>
          </w:p>
          <w:p w:rsidR="00CE5429" w:rsidRPr="008768C1" w:rsidRDefault="00CE5429" w:rsidP="008768C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68C1">
              <w:rPr>
                <w:rFonts w:ascii="Arial" w:hAnsi="Arial" w:cs="Arial"/>
                <w:bCs/>
              </w:rPr>
              <w:t>Głowackiego 7 /7</w:t>
            </w:r>
          </w:p>
          <w:p w:rsidR="00CE5429" w:rsidRPr="008768C1" w:rsidRDefault="00CE5429" w:rsidP="008768C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68C1">
              <w:rPr>
                <w:rFonts w:ascii="Arial" w:hAnsi="Arial" w:cs="Arial"/>
                <w:bCs/>
              </w:rPr>
              <w:t>25-368 Kielce</w:t>
            </w:r>
          </w:p>
          <w:p w:rsidR="00CE5429" w:rsidRPr="008768C1" w:rsidRDefault="00CE5429" w:rsidP="008768C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t>na:</w:t>
            </w:r>
            <w:r w:rsidR="008768C1">
              <w:rPr>
                <w:rFonts w:ascii="Arial" w:hAnsi="Arial" w:cs="Arial"/>
              </w:rPr>
              <w:t xml:space="preserve"> </w:t>
            </w:r>
            <w:r w:rsidRPr="008768C1">
              <w:rPr>
                <w:rFonts w:ascii="Arial" w:hAnsi="Arial" w:cs="Arial"/>
              </w:rPr>
              <w:t>Zadanie nr 1: Projektor z uchwytem i kablem HDMI dla Katedry Mechaniki i Podstaw Konstrukcj</w:t>
            </w:r>
            <w:r w:rsidR="008768C1">
              <w:rPr>
                <w:rFonts w:ascii="Arial" w:hAnsi="Arial" w:cs="Arial"/>
              </w:rPr>
              <w:t>i</w:t>
            </w:r>
            <w:r w:rsidRPr="008768C1">
              <w:rPr>
                <w:rFonts w:ascii="Arial" w:hAnsi="Arial" w:cs="Arial"/>
              </w:rPr>
              <w:t xml:space="preserve"> Maszyn za cenę brutto </w:t>
            </w:r>
            <w:r w:rsidRPr="008768C1">
              <w:rPr>
                <w:rFonts w:ascii="Arial" w:hAnsi="Arial" w:cs="Arial"/>
                <w:b/>
              </w:rPr>
              <w:t>4 499.69 zł</w:t>
            </w:r>
            <w:r w:rsidRPr="008768C1">
              <w:rPr>
                <w:rFonts w:ascii="Arial" w:hAnsi="Arial" w:cs="Arial"/>
                <w:bCs/>
              </w:rPr>
              <w:t>.</w:t>
            </w:r>
          </w:p>
          <w:p w:rsidR="00CE5429" w:rsidRPr="008768C1" w:rsidRDefault="00CE5429" w:rsidP="008768C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  <w:color w:val="000000"/>
              </w:rPr>
              <w:t>Uzasadnienie wyboru:</w:t>
            </w:r>
          </w:p>
          <w:p w:rsidR="00CE5429" w:rsidRPr="008768C1" w:rsidRDefault="00CE5429" w:rsidP="008768C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</w:t>
            </w:r>
          </w:p>
        </w:tc>
      </w:tr>
      <w:tr w:rsidR="00CE5429" w:rsidRPr="008768C1" w:rsidTr="00EE063C">
        <w:trPr>
          <w:cantSplit/>
        </w:trPr>
        <w:tc>
          <w:tcPr>
            <w:tcW w:w="9498" w:type="dxa"/>
          </w:tcPr>
          <w:p w:rsidR="00CE5429" w:rsidRPr="008768C1" w:rsidRDefault="00CE5429" w:rsidP="008768C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8768C1">
              <w:rPr>
                <w:rFonts w:ascii="Arial" w:hAnsi="Arial" w:cs="Arial"/>
                <w:b/>
              </w:rPr>
              <w:t>AV Multimedia Małysz i Spółka jawna</w:t>
            </w:r>
          </w:p>
          <w:p w:rsidR="00CE5429" w:rsidRPr="008768C1" w:rsidRDefault="00CE5429" w:rsidP="008768C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68C1">
              <w:rPr>
                <w:rFonts w:ascii="Arial" w:hAnsi="Arial" w:cs="Arial"/>
                <w:bCs/>
              </w:rPr>
              <w:t>Głowackiego 7 /7</w:t>
            </w:r>
          </w:p>
          <w:p w:rsidR="00CE5429" w:rsidRPr="008768C1" w:rsidRDefault="00CE5429" w:rsidP="008768C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68C1">
              <w:rPr>
                <w:rFonts w:ascii="Arial" w:hAnsi="Arial" w:cs="Arial"/>
                <w:bCs/>
              </w:rPr>
              <w:t>25-368 Kielce</w:t>
            </w:r>
          </w:p>
          <w:p w:rsidR="00CE5429" w:rsidRPr="008768C1" w:rsidRDefault="00CE5429" w:rsidP="008768C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t>na:</w:t>
            </w:r>
            <w:r w:rsidR="008768C1">
              <w:rPr>
                <w:rFonts w:ascii="Arial" w:hAnsi="Arial" w:cs="Arial"/>
              </w:rPr>
              <w:t xml:space="preserve"> </w:t>
            </w:r>
            <w:r w:rsidRPr="008768C1">
              <w:rPr>
                <w:rFonts w:ascii="Arial" w:hAnsi="Arial" w:cs="Arial"/>
              </w:rPr>
              <w:t xml:space="preserve">Zadanie nr 2: Projektor multimedialny - 3 sztuki, ekran projekcyjny -  3 sztuki oraz uchwyt sufitowy  - 3 sztuki dla Katedry Inteligentnych Systemów Informatycznych za cenę brutto </w:t>
            </w:r>
            <w:r w:rsidRPr="008768C1">
              <w:rPr>
                <w:rFonts w:ascii="Arial" w:hAnsi="Arial" w:cs="Arial"/>
                <w:b/>
              </w:rPr>
              <w:t>11 069.07 zł</w:t>
            </w:r>
            <w:r w:rsidRPr="008768C1">
              <w:rPr>
                <w:rFonts w:ascii="Arial" w:hAnsi="Arial" w:cs="Arial"/>
                <w:bCs/>
              </w:rPr>
              <w:t>.</w:t>
            </w:r>
          </w:p>
          <w:p w:rsidR="00CE5429" w:rsidRPr="008768C1" w:rsidRDefault="00CE5429" w:rsidP="008768C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  <w:color w:val="000000"/>
              </w:rPr>
              <w:t>Uzasadnienie wyboru:</w:t>
            </w:r>
          </w:p>
          <w:p w:rsidR="00CE5429" w:rsidRPr="008768C1" w:rsidRDefault="00CE5429" w:rsidP="008768C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</w:t>
            </w:r>
          </w:p>
        </w:tc>
      </w:tr>
      <w:tr w:rsidR="00CE5429" w:rsidRPr="008768C1" w:rsidTr="00EE063C">
        <w:trPr>
          <w:cantSplit/>
        </w:trPr>
        <w:tc>
          <w:tcPr>
            <w:tcW w:w="9498" w:type="dxa"/>
          </w:tcPr>
          <w:p w:rsidR="00CE5429" w:rsidRPr="008768C1" w:rsidRDefault="00CE5429" w:rsidP="008768C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8768C1">
              <w:rPr>
                <w:rFonts w:ascii="Arial" w:hAnsi="Arial" w:cs="Arial"/>
                <w:b/>
              </w:rPr>
              <w:t>BIS S.C. KAROL KOWALSKI, ŁUKASZ KOWALSKI</w:t>
            </w:r>
          </w:p>
          <w:p w:rsidR="00CE5429" w:rsidRPr="008768C1" w:rsidRDefault="00CE5429" w:rsidP="008768C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68C1">
              <w:rPr>
                <w:rFonts w:ascii="Arial" w:hAnsi="Arial" w:cs="Arial"/>
                <w:bCs/>
              </w:rPr>
              <w:t xml:space="preserve">AL. NIEPODLEGŁOŚCI 41 </w:t>
            </w:r>
          </w:p>
          <w:p w:rsidR="00CE5429" w:rsidRPr="008768C1" w:rsidRDefault="00CE5429" w:rsidP="008768C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768C1">
              <w:rPr>
                <w:rFonts w:ascii="Arial" w:hAnsi="Arial" w:cs="Arial"/>
                <w:bCs/>
              </w:rPr>
              <w:t>42-216 CZĘSTOCHOWA</w:t>
            </w:r>
          </w:p>
          <w:p w:rsidR="00CE5429" w:rsidRPr="008768C1" w:rsidRDefault="00CE5429" w:rsidP="008768C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t>na:</w:t>
            </w:r>
            <w:r w:rsidR="008768C1">
              <w:rPr>
                <w:rFonts w:ascii="Arial" w:hAnsi="Arial" w:cs="Arial"/>
              </w:rPr>
              <w:t xml:space="preserve"> </w:t>
            </w:r>
            <w:r w:rsidRPr="008768C1">
              <w:rPr>
                <w:rFonts w:ascii="Arial" w:hAnsi="Arial" w:cs="Arial"/>
              </w:rPr>
              <w:t xml:space="preserve">Zadanie nr 3: Projektor multimedialny wraz z montażem dla Wydziału Elektrycznego za cenę brutto </w:t>
            </w:r>
            <w:r w:rsidRPr="008768C1">
              <w:rPr>
                <w:rFonts w:ascii="Arial" w:hAnsi="Arial" w:cs="Arial"/>
                <w:b/>
              </w:rPr>
              <w:t>9 913.80 zł</w:t>
            </w:r>
            <w:r w:rsidRPr="008768C1">
              <w:rPr>
                <w:rFonts w:ascii="Arial" w:hAnsi="Arial" w:cs="Arial"/>
                <w:bCs/>
              </w:rPr>
              <w:t>.</w:t>
            </w:r>
          </w:p>
          <w:p w:rsidR="00CE5429" w:rsidRPr="008768C1" w:rsidRDefault="00CE5429" w:rsidP="008768C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  <w:color w:val="000000"/>
              </w:rPr>
              <w:t>Uzasadnienie wyboru:</w:t>
            </w:r>
          </w:p>
          <w:p w:rsidR="00CE5429" w:rsidRPr="008768C1" w:rsidRDefault="00CE5429" w:rsidP="008768C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</w:t>
            </w:r>
          </w:p>
        </w:tc>
      </w:tr>
    </w:tbl>
    <w:p w:rsidR="003A0AFC" w:rsidRPr="008768C1" w:rsidRDefault="00915B9E" w:rsidP="008768C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8768C1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768C1" w:rsidTr="00596EA3">
        <w:tc>
          <w:tcPr>
            <w:tcW w:w="2169" w:type="dxa"/>
            <w:shd w:val="clear" w:color="auto" w:fill="F3F3F3"/>
          </w:tcPr>
          <w:p w:rsidR="00211A34" w:rsidRPr="008768C1" w:rsidRDefault="00211A34" w:rsidP="008768C1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8768C1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8768C1" w:rsidRDefault="00211A34" w:rsidP="008768C1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8768C1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8768C1" w:rsidRDefault="00211A34" w:rsidP="008768C1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8768C1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8768C1" w:rsidRDefault="00211A34" w:rsidP="008768C1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8768C1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CE5429" w:rsidRPr="008768C1" w:rsidTr="00EE063C">
        <w:tc>
          <w:tcPr>
            <w:tcW w:w="2169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 xml:space="preserve">1 - Projektor z uchwytem i kablem HDMI dla Katedry Mechaniki i Podstaw </w:t>
            </w:r>
            <w:proofErr w:type="spellStart"/>
            <w:r w:rsidRPr="008768C1">
              <w:rPr>
                <w:rFonts w:ascii="Arial" w:hAnsi="Arial" w:cs="Arial"/>
              </w:rPr>
              <w:t>Konstrukcj</w:t>
            </w:r>
            <w:proofErr w:type="spellEnd"/>
            <w:r w:rsidRPr="008768C1">
              <w:rPr>
                <w:rFonts w:ascii="Arial" w:hAnsi="Arial" w:cs="Arial"/>
              </w:rPr>
              <w:t xml:space="preserve"> Maszyn</w:t>
            </w:r>
          </w:p>
        </w:tc>
        <w:tc>
          <w:tcPr>
            <w:tcW w:w="2793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8768C1">
              <w:rPr>
                <w:rFonts w:ascii="Arial" w:hAnsi="Arial" w:cs="Arial"/>
                <w:b/>
                <w:bCs/>
              </w:rPr>
              <w:t>AV Multimedia Małysz i Spółka jawna</w:t>
            </w:r>
          </w:p>
          <w:p w:rsidR="00CE5429" w:rsidRPr="008768C1" w:rsidRDefault="00CE5429" w:rsidP="008768C1">
            <w:pPr>
              <w:spacing w:line="360" w:lineRule="auto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t>Głowackiego 7/7</w:t>
            </w:r>
          </w:p>
          <w:p w:rsidR="00CE5429" w:rsidRPr="008768C1" w:rsidRDefault="00CE5429" w:rsidP="008768C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25-368 Kielce</w:t>
            </w:r>
          </w:p>
        </w:tc>
        <w:tc>
          <w:tcPr>
            <w:tcW w:w="2976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E5429" w:rsidRPr="008768C1" w:rsidRDefault="00CE5429" w:rsidP="008768C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 xml:space="preserve">  100,00</w:t>
            </w:r>
          </w:p>
        </w:tc>
      </w:tr>
      <w:tr w:rsidR="00CE5429" w:rsidRPr="008768C1" w:rsidTr="00EE063C">
        <w:tc>
          <w:tcPr>
            <w:tcW w:w="2169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 xml:space="preserve">1 - Projektor z uchwytem i kablem HDMI dla Katedry Mechaniki i Podstaw </w:t>
            </w:r>
            <w:proofErr w:type="spellStart"/>
            <w:r w:rsidRPr="008768C1">
              <w:rPr>
                <w:rFonts w:ascii="Arial" w:hAnsi="Arial" w:cs="Arial"/>
              </w:rPr>
              <w:t>Konstrukcj</w:t>
            </w:r>
            <w:proofErr w:type="spellEnd"/>
            <w:r w:rsidRPr="008768C1">
              <w:rPr>
                <w:rFonts w:ascii="Arial" w:hAnsi="Arial" w:cs="Arial"/>
              </w:rPr>
              <w:t xml:space="preserve"> Maszyn</w:t>
            </w:r>
          </w:p>
        </w:tc>
        <w:tc>
          <w:tcPr>
            <w:tcW w:w="2793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8768C1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CE5429" w:rsidRPr="008768C1" w:rsidRDefault="00CE5429" w:rsidP="008768C1">
            <w:pPr>
              <w:spacing w:line="360" w:lineRule="auto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t>AL. NIEPODLEGŁOŚCI 41</w:t>
            </w:r>
          </w:p>
          <w:p w:rsidR="00CE5429" w:rsidRPr="008768C1" w:rsidRDefault="00CE5429" w:rsidP="008768C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1 - Cena - 98.87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E5429" w:rsidRPr="008768C1" w:rsidRDefault="00CE5429" w:rsidP="008768C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 xml:space="preserve">  98,87</w:t>
            </w:r>
          </w:p>
        </w:tc>
      </w:tr>
      <w:tr w:rsidR="00CE5429" w:rsidRPr="008768C1" w:rsidTr="00EE063C">
        <w:tc>
          <w:tcPr>
            <w:tcW w:w="2169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 xml:space="preserve">1 - Projektor z uchwytem i kablem HDMI dla Katedry Mechaniki i Podstaw </w:t>
            </w:r>
            <w:proofErr w:type="spellStart"/>
            <w:r w:rsidRPr="008768C1">
              <w:rPr>
                <w:rFonts w:ascii="Arial" w:hAnsi="Arial" w:cs="Arial"/>
              </w:rPr>
              <w:t>Konstrukcj</w:t>
            </w:r>
            <w:proofErr w:type="spellEnd"/>
            <w:r w:rsidRPr="008768C1">
              <w:rPr>
                <w:rFonts w:ascii="Arial" w:hAnsi="Arial" w:cs="Arial"/>
              </w:rPr>
              <w:t xml:space="preserve"> Maszyn</w:t>
            </w:r>
          </w:p>
        </w:tc>
        <w:tc>
          <w:tcPr>
            <w:tcW w:w="2793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8768C1">
              <w:rPr>
                <w:rFonts w:ascii="Arial" w:hAnsi="Arial" w:cs="Arial"/>
                <w:b/>
                <w:bCs/>
              </w:rPr>
              <w:t>WAM Wojciech Smolak</w:t>
            </w:r>
          </w:p>
          <w:p w:rsidR="00CE5429" w:rsidRPr="008768C1" w:rsidRDefault="00CE5429" w:rsidP="008768C1">
            <w:pPr>
              <w:spacing w:line="360" w:lineRule="auto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t>Świlcza 147K</w:t>
            </w:r>
          </w:p>
          <w:p w:rsidR="00CE5429" w:rsidRPr="008768C1" w:rsidRDefault="00CE5429" w:rsidP="008768C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36-072 Świlcza</w:t>
            </w:r>
          </w:p>
        </w:tc>
        <w:tc>
          <w:tcPr>
            <w:tcW w:w="2976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E5429" w:rsidRPr="008768C1" w:rsidRDefault="00CE5429" w:rsidP="008768C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 xml:space="preserve">  0,00</w:t>
            </w:r>
          </w:p>
        </w:tc>
      </w:tr>
      <w:tr w:rsidR="00CE5429" w:rsidRPr="008768C1" w:rsidTr="00EE063C">
        <w:tc>
          <w:tcPr>
            <w:tcW w:w="2169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lastRenderedPageBreak/>
              <w:t xml:space="preserve">1 - Projektor z uchwytem i kablem HDMI dla Katedry Mechaniki i Podstaw </w:t>
            </w:r>
            <w:proofErr w:type="spellStart"/>
            <w:r w:rsidRPr="008768C1">
              <w:rPr>
                <w:rFonts w:ascii="Arial" w:hAnsi="Arial" w:cs="Arial"/>
              </w:rPr>
              <w:t>Konstrukcj</w:t>
            </w:r>
            <w:proofErr w:type="spellEnd"/>
            <w:r w:rsidRPr="008768C1">
              <w:rPr>
                <w:rFonts w:ascii="Arial" w:hAnsi="Arial" w:cs="Arial"/>
              </w:rPr>
              <w:t xml:space="preserve"> Maszyn</w:t>
            </w:r>
          </w:p>
        </w:tc>
        <w:tc>
          <w:tcPr>
            <w:tcW w:w="2793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8768C1">
              <w:rPr>
                <w:rFonts w:ascii="Arial" w:hAnsi="Arial" w:cs="Arial"/>
                <w:b/>
                <w:bCs/>
              </w:rPr>
              <w:t>Kraftmann</w:t>
            </w:r>
            <w:proofErr w:type="spellEnd"/>
            <w:r w:rsidRPr="008768C1">
              <w:rPr>
                <w:rFonts w:ascii="Arial" w:hAnsi="Arial" w:cs="Arial"/>
                <w:b/>
                <w:bCs/>
              </w:rPr>
              <w:t xml:space="preserve"> Cezary Czerny</w:t>
            </w:r>
          </w:p>
          <w:p w:rsidR="00CE5429" w:rsidRPr="008768C1" w:rsidRDefault="00CE5429" w:rsidP="008768C1">
            <w:pPr>
              <w:spacing w:line="360" w:lineRule="auto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t>Kabrioletu 4</w:t>
            </w:r>
          </w:p>
          <w:p w:rsidR="00CE5429" w:rsidRPr="008768C1" w:rsidRDefault="00CE5429" w:rsidP="008768C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03-117 Warszawa</w:t>
            </w:r>
          </w:p>
        </w:tc>
        <w:tc>
          <w:tcPr>
            <w:tcW w:w="2976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E5429" w:rsidRPr="008768C1" w:rsidRDefault="00CE5429" w:rsidP="008768C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 xml:space="preserve">  0,00</w:t>
            </w:r>
          </w:p>
        </w:tc>
      </w:tr>
      <w:tr w:rsidR="00CE5429" w:rsidRPr="008768C1" w:rsidTr="00EE063C">
        <w:tc>
          <w:tcPr>
            <w:tcW w:w="2169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 xml:space="preserve">1 - Projektor z uchwytem i kablem HDMI dla Katedry Mechaniki i Podstaw </w:t>
            </w:r>
            <w:proofErr w:type="spellStart"/>
            <w:r w:rsidRPr="008768C1">
              <w:rPr>
                <w:rFonts w:ascii="Arial" w:hAnsi="Arial" w:cs="Arial"/>
              </w:rPr>
              <w:t>Konstrukcj</w:t>
            </w:r>
            <w:proofErr w:type="spellEnd"/>
            <w:r w:rsidRPr="008768C1">
              <w:rPr>
                <w:rFonts w:ascii="Arial" w:hAnsi="Arial" w:cs="Arial"/>
              </w:rPr>
              <w:t xml:space="preserve"> Maszyn</w:t>
            </w:r>
          </w:p>
        </w:tc>
        <w:tc>
          <w:tcPr>
            <w:tcW w:w="2793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8768C1">
              <w:rPr>
                <w:rFonts w:ascii="Arial" w:hAnsi="Arial" w:cs="Arial"/>
                <w:b/>
                <w:bCs/>
              </w:rPr>
              <w:t xml:space="preserve">F.H. "POL-PAPIER" </w:t>
            </w:r>
            <w:proofErr w:type="spellStart"/>
            <w:r w:rsidRPr="008768C1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8768C1">
              <w:rPr>
                <w:rFonts w:ascii="Arial" w:hAnsi="Arial" w:cs="Arial"/>
                <w:b/>
                <w:bCs/>
              </w:rPr>
              <w:t>. Ryszard Bryja i Bartłomiej Bałazy</w:t>
            </w:r>
          </w:p>
          <w:p w:rsidR="00CE5429" w:rsidRPr="008768C1" w:rsidRDefault="00CE5429" w:rsidP="008768C1">
            <w:pPr>
              <w:spacing w:line="360" w:lineRule="auto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t>Pankiewicza 12</w:t>
            </w:r>
          </w:p>
          <w:p w:rsidR="00CE5429" w:rsidRPr="008768C1" w:rsidRDefault="00CE5429" w:rsidP="008768C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42-209 Częstochowa</w:t>
            </w:r>
          </w:p>
        </w:tc>
        <w:tc>
          <w:tcPr>
            <w:tcW w:w="2976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E5429" w:rsidRPr="008768C1" w:rsidRDefault="00CE5429" w:rsidP="008768C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 xml:space="preserve">  0,00</w:t>
            </w:r>
          </w:p>
        </w:tc>
      </w:tr>
      <w:tr w:rsidR="00CE5429" w:rsidRPr="008768C1" w:rsidTr="00EE063C">
        <w:tc>
          <w:tcPr>
            <w:tcW w:w="2169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2 - Projektor multimedialny - 3 sztuki, ekran projekcyjny -  3 sztuki oraz uchwyt sufitowy  - 3 sztuki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8768C1">
              <w:rPr>
                <w:rFonts w:ascii="Arial" w:hAnsi="Arial" w:cs="Arial"/>
                <w:b/>
                <w:bCs/>
              </w:rPr>
              <w:t>AV Multimedia Małysz i Spółka jawna</w:t>
            </w:r>
          </w:p>
          <w:p w:rsidR="00CE5429" w:rsidRPr="008768C1" w:rsidRDefault="00CE5429" w:rsidP="008768C1">
            <w:pPr>
              <w:spacing w:line="360" w:lineRule="auto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t>Głowackiego 7/7</w:t>
            </w:r>
          </w:p>
          <w:p w:rsidR="00CE5429" w:rsidRPr="008768C1" w:rsidRDefault="00CE5429" w:rsidP="008768C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25-368 Kielce</w:t>
            </w:r>
          </w:p>
        </w:tc>
        <w:tc>
          <w:tcPr>
            <w:tcW w:w="2976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E5429" w:rsidRPr="008768C1" w:rsidRDefault="00CE5429" w:rsidP="008768C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 xml:space="preserve">  100,00</w:t>
            </w:r>
          </w:p>
        </w:tc>
      </w:tr>
      <w:tr w:rsidR="00CE5429" w:rsidRPr="008768C1" w:rsidTr="00EE063C">
        <w:tc>
          <w:tcPr>
            <w:tcW w:w="2169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 xml:space="preserve">2 - Projektor multimedialny - 3 </w:t>
            </w:r>
            <w:r w:rsidRPr="008768C1">
              <w:rPr>
                <w:rFonts w:ascii="Arial" w:hAnsi="Arial" w:cs="Arial"/>
              </w:rPr>
              <w:lastRenderedPageBreak/>
              <w:t>sztuki, ekran projekcyjny -  3 sztuki oraz uchwyt sufitowy  - 3 sztuki dla Katedry Inteligentnych Systemów Informatycznych</w:t>
            </w:r>
          </w:p>
        </w:tc>
        <w:tc>
          <w:tcPr>
            <w:tcW w:w="2793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8768C1">
              <w:rPr>
                <w:rFonts w:ascii="Arial" w:hAnsi="Arial" w:cs="Arial"/>
                <w:b/>
                <w:bCs/>
              </w:rPr>
              <w:lastRenderedPageBreak/>
              <w:t>Kraftmann</w:t>
            </w:r>
            <w:proofErr w:type="spellEnd"/>
            <w:r w:rsidRPr="008768C1">
              <w:rPr>
                <w:rFonts w:ascii="Arial" w:hAnsi="Arial" w:cs="Arial"/>
                <w:b/>
                <w:bCs/>
              </w:rPr>
              <w:t xml:space="preserve"> Cezary Czerny</w:t>
            </w:r>
          </w:p>
          <w:p w:rsidR="00CE5429" w:rsidRPr="008768C1" w:rsidRDefault="00CE5429" w:rsidP="008768C1">
            <w:pPr>
              <w:spacing w:line="360" w:lineRule="auto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lastRenderedPageBreak/>
              <w:t>Kabrioletu 4</w:t>
            </w:r>
          </w:p>
          <w:p w:rsidR="00CE5429" w:rsidRPr="008768C1" w:rsidRDefault="00CE5429" w:rsidP="008768C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03-117 Warszawa</w:t>
            </w:r>
          </w:p>
        </w:tc>
        <w:tc>
          <w:tcPr>
            <w:tcW w:w="2976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lastRenderedPageBreak/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E5429" w:rsidRPr="008768C1" w:rsidRDefault="00CE5429" w:rsidP="008768C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 xml:space="preserve">  0,00</w:t>
            </w:r>
          </w:p>
        </w:tc>
      </w:tr>
      <w:tr w:rsidR="00CE5429" w:rsidRPr="008768C1" w:rsidTr="00EE063C">
        <w:tc>
          <w:tcPr>
            <w:tcW w:w="2169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3 - Projektor multimedialny wraz z montażem dla Wydziału Elektrycznego</w:t>
            </w:r>
          </w:p>
        </w:tc>
        <w:tc>
          <w:tcPr>
            <w:tcW w:w="2793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8768C1">
              <w:rPr>
                <w:rFonts w:ascii="Arial" w:hAnsi="Arial" w:cs="Arial"/>
                <w:b/>
                <w:bCs/>
              </w:rPr>
              <w:t>AV Multimedia Małysz i Spółka jawna</w:t>
            </w:r>
          </w:p>
          <w:p w:rsidR="00CE5429" w:rsidRPr="008768C1" w:rsidRDefault="00CE5429" w:rsidP="008768C1">
            <w:pPr>
              <w:spacing w:line="360" w:lineRule="auto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t>Głowackiego 7/7</w:t>
            </w:r>
          </w:p>
          <w:p w:rsidR="00CE5429" w:rsidRPr="008768C1" w:rsidRDefault="00CE5429" w:rsidP="008768C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25-368 Kielce</w:t>
            </w:r>
          </w:p>
        </w:tc>
        <w:tc>
          <w:tcPr>
            <w:tcW w:w="2976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1 - Cena - 99.17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E5429" w:rsidRPr="008768C1" w:rsidRDefault="00CE5429" w:rsidP="008768C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 xml:space="preserve">  99,17</w:t>
            </w:r>
          </w:p>
        </w:tc>
      </w:tr>
      <w:tr w:rsidR="00CE5429" w:rsidRPr="008768C1" w:rsidTr="00EE063C">
        <w:tc>
          <w:tcPr>
            <w:tcW w:w="2169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3 - Projektor multimedialny wraz z montażem dla Wydziału Elektrycznego</w:t>
            </w:r>
          </w:p>
        </w:tc>
        <w:tc>
          <w:tcPr>
            <w:tcW w:w="2793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8768C1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CE5429" w:rsidRPr="008768C1" w:rsidRDefault="00CE5429" w:rsidP="008768C1">
            <w:pPr>
              <w:spacing w:line="360" w:lineRule="auto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t>AL. NIEPODLEGŁOŚCI 41</w:t>
            </w:r>
          </w:p>
          <w:p w:rsidR="00CE5429" w:rsidRPr="008768C1" w:rsidRDefault="00CE5429" w:rsidP="008768C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42-216 CZĘSTOCHOWA</w:t>
            </w:r>
          </w:p>
        </w:tc>
        <w:tc>
          <w:tcPr>
            <w:tcW w:w="2976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E5429" w:rsidRPr="008768C1" w:rsidRDefault="00CE5429" w:rsidP="008768C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 xml:space="preserve">  100,00</w:t>
            </w:r>
          </w:p>
        </w:tc>
      </w:tr>
      <w:tr w:rsidR="00CE5429" w:rsidRPr="008768C1" w:rsidTr="00EE063C">
        <w:tc>
          <w:tcPr>
            <w:tcW w:w="2169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3 - Projektor multimedialny wraz z montażem dla Wydziału Elektrycznego</w:t>
            </w:r>
          </w:p>
        </w:tc>
        <w:tc>
          <w:tcPr>
            <w:tcW w:w="2793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8768C1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CE5429" w:rsidRPr="008768C1" w:rsidRDefault="00CE5429" w:rsidP="008768C1">
            <w:pPr>
              <w:spacing w:line="360" w:lineRule="auto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t>Miodowa 7F</w:t>
            </w:r>
          </w:p>
          <w:p w:rsidR="00CE5429" w:rsidRPr="008768C1" w:rsidRDefault="00CE5429" w:rsidP="008768C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42-274 Aleksandria Druga</w:t>
            </w:r>
          </w:p>
        </w:tc>
        <w:tc>
          <w:tcPr>
            <w:tcW w:w="2976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1 - Cena - 99.63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E5429" w:rsidRPr="008768C1" w:rsidRDefault="00CE5429" w:rsidP="008768C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 xml:space="preserve">  99,63</w:t>
            </w:r>
          </w:p>
        </w:tc>
      </w:tr>
      <w:tr w:rsidR="00CE5429" w:rsidRPr="008768C1" w:rsidTr="00EE063C">
        <w:tc>
          <w:tcPr>
            <w:tcW w:w="2169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 xml:space="preserve">3 - Projektor multimedialny </w:t>
            </w:r>
            <w:r w:rsidRPr="008768C1">
              <w:rPr>
                <w:rFonts w:ascii="Arial" w:hAnsi="Arial" w:cs="Arial"/>
              </w:rPr>
              <w:lastRenderedPageBreak/>
              <w:t>wraz z montażem dla Wydziału Elektrycznego</w:t>
            </w:r>
          </w:p>
        </w:tc>
        <w:tc>
          <w:tcPr>
            <w:tcW w:w="2793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8768C1">
              <w:rPr>
                <w:rFonts w:ascii="Arial" w:hAnsi="Arial" w:cs="Arial"/>
                <w:b/>
                <w:bCs/>
              </w:rPr>
              <w:lastRenderedPageBreak/>
              <w:t>Kraftmann</w:t>
            </w:r>
            <w:proofErr w:type="spellEnd"/>
            <w:r w:rsidRPr="008768C1">
              <w:rPr>
                <w:rFonts w:ascii="Arial" w:hAnsi="Arial" w:cs="Arial"/>
                <w:b/>
                <w:bCs/>
              </w:rPr>
              <w:t xml:space="preserve"> Cezary Czerny</w:t>
            </w:r>
          </w:p>
          <w:p w:rsidR="00CE5429" w:rsidRPr="008768C1" w:rsidRDefault="00CE5429" w:rsidP="008768C1">
            <w:pPr>
              <w:spacing w:line="360" w:lineRule="auto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lastRenderedPageBreak/>
              <w:t>Kabrioletu 4</w:t>
            </w:r>
          </w:p>
          <w:p w:rsidR="00CE5429" w:rsidRPr="008768C1" w:rsidRDefault="00CE5429" w:rsidP="008768C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03-117 Warszawa</w:t>
            </w:r>
          </w:p>
        </w:tc>
        <w:tc>
          <w:tcPr>
            <w:tcW w:w="2976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lastRenderedPageBreak/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E5429" w:rsidRPr="008768C1" w:rsidRDefault="00CE5429" w:rsidP="008768C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 xml:space="preserve">  0,00</w:t>
            </w:r>
          </w:p>
        </w:tc>
      </w:tr>
      <w:tr w:rsidR="00CE5429" w:rsidRPr="008768C1" w:rsidTr="00EE063C">
        <w:tc>
          <w:tcPr>
            <w:tcW w:w="2169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3 - Projektor multimedialny wraz z montażem dla Wydziału Elektrycznego</w:t>
            </w:r>
          </w:p>
        </w:tc>
        <w:tc>
          <w:tcPr>
            <w:tcW w:w="2793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8768C1">
              <w:rPr>
                <w:rFonts w:ascii="Arial" w:hAnsi="Arial" w:cs="Arial"/>
                <w:b/>
                <w:bCs/>
              </w:rPr>
              <w:t xml:space="preserve">F.H. "POL-PAPIER" </w:t>
            </w:r>
            <w:proofErr w:type="spellStart"/>
            <w:r w:rsidRPr="008768C1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8768C1">
              <w:rPr>
                <w:rFonts w:ascii="Arial" w:hAnsi="Arial" w:cs="Arial"/>
                <w:b/>
                <w:bCs/>
              </w:rPr>
              <w:t>. Ryszard Bryja i Bartłomiej Bałazy</w:t>
            </w:r>
          </w:p>
          <w:p w:rsidR="00CE5429" w:rsidRPr="008768C1" w:rsidRDefault="00CE5429" w:rsidP="008768C1">
            <w:pPr>
              <w:spacing w:line="360" w:lineRule="auto"/>
              <w:rPr>
                <w:rFonts w:ascii="Arial" w:hAnsi="Arial" w:cs="Arial"/>
              </w:rPr>
            </w:pPr>
            <w:r w:rsidRPr="008768C1">
              <w:rPr>
                <w:rFonts w:ascii="Arial" w:hAnsi="Arial" w:cs="Arial"/>
              </w:rPr>
              <w:t>Pankiewicza 12</w:t>
            </w:r>
          </w:p>
          <w:p w:rsidR="00CE5429" w:rsidRPr="008768C1" w:rsidRDefault="00CE5429" w:rsidP="008768C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42-209 Częstochowa</w:t>
            </w:r>
          </w:p>
        </w:tc>
        <w:tc>
          <w:tcPr>
            <w:tcW w:w="2976" w:type="dxa"/>
            <w:shd w:val="clear" w:color="auto" w:fill="auto"/>
          </w:tcPr>
          <w:p w:rsidR="00CE5429" w:rsidRPr="008768C1" w:rsidRDefault="00CE5429" w:rsidP="008768C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E5429" w:rsidRPr="008768C1" w:rsidRDefault="00CE5429" w:rsidP="008768C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768C1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8768C1" w:rsidRDefault="008642B3" w:rsidP="008768C1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8768C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894" w:rsidRDefault="00116894">
      <w:r>
        <w:separator/>
      </w:r>
    </w:p>
  </w:endnote>
  <w:endnote w:type="continuationSeparator" w:id="0">
    <w:p w:rsidR="00116894" w:rsidRDefault="00116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8C1" w:rsidRPr="008768C1" w:rsidRDefault="00916BD0" w:rsidP="008768C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768C1" w:rsidRPr="008768C1" w:rsidTr="00EE063C">
      <w:tc>
        <w:tcPr>
          <w:tcW w:w="0" w:type="auto"/>
          <w:shd w:val="clear" w:color="auto" w:fill="auto"/>
          <w:vAlign w:val="center"/>
        </w:tcPr>
        <w:p w:rsidR="008768C1" w:rsidRPr="008768C1" w:rsidRDefault="008768C1" w:rsidP="008768C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768C1" w:rsidRPr="008768C1" w:rsidRDefault="008768C1" w:rsidP="008768C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768C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768C1" w:rsidRPr="008768C1" w:rsidRDefault="008768C1" w:rsidP="008768C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768C1" w:rsidRPr="008768C1" w:rsidRDefault="008768C1" w:rsidP="008768C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768C1" w:rsidRPr="008768C1" w:rsidRDefault="008768C1" w:rsidP="008768C1">
    <w:pPr>
      <w:spacing w:line="276" w:lineRule="auto"/>
      <w:rPr>
        <w:rFonts w:ascii="Roboto" w:hAnsi="Roboto"/>
        <w:b/>
        <w:bCs/>
      </w:rPr>
    </w:pPr>
    <w:r w:rsidRPr="008768C1">
      <w:rPr>
        <w:rFonts w:ascii="Roboto" w:hAnsi="Roboto"/>
        <w:b/>
        <w:bCs/>
        <w:szCs w:val="18"/>
      </w:rPr>
      <w:t>Kanclerz Politechniki Częstochowskiej</w:t>
    </w:r>
  </w:p>
  <w:p w:rsidR="008768C1" w:rsidRPr="008768C1" w:rsidRDefault="00916BD0" w:rsidP="008768C1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8768C1" w:rsidRPr="008768C1">
      <w:rPr>
        <w:rFonts w:ascii="Roboto" w:hAnsi="Roboto"/>
      </w:rPr>
      <w:t>ul. Gen. J.H. Dąbrowskiego 69, 42-201 Częstochowa</w:t>
    </w:r>
  </w:p>
  <w:p w:rsidR="008768C1" w:rsidRPr="008768C1" w:rsidRDefault="008768C1" w:rsidP="008768C1">
    <w:pPr>
      <w:spacing w:line="276" w:lineRule="auto"/>
      <w:rPr>
        <w:rFonts w:ascii="Arial" w:hAnsi="Arial"/>
        <w:noProof/>
      </w:rPr>
    </w:pPr>
    <w:r w:rsidRPr="008768C1">
      <w:rPr>
        <w:rFonts w:ascii="Roboto" w:hAnsi="Roboto"/>
      </w:rPr>
      <w:t>tel. +48 34 325 02 56, e-mail: kanclerz@pcz.pl</w:t>
    </w:r>
  </w:p>
  <w:p w:rsidR="008768C1" w:rsidRPr="008768C1" w:rsidRDefault="008768C1" w:rsidP="008768C1">
    <w:pPr>
      <w:rPr>
        <w:rFonts w:ascii="Roboto" w:hAnsi="Roboto"/>
        <w:b/>
      </w:rPr>
    </w:pPr>
    <w:r w:rsidRPr="008768C1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894" w:rsidRDefault="00116894">
      <w:r>
        <w:separator/>
      </w:r>
    </w:p>
  </w:footnote>
  <w:footnote w:type="continuationSeparator" w:id="0">
    <w:p w:rsidR="00116894" w:rsidRDefault="00116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8C1" w:rsidRPr="008768C1" w:rsidRDefault="00916BD0" w:rsidP="008768C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6894"/>
    <w:rsid w:val="00022322"/>
    <w:rsid w:val="00042497"/>
    <w:rsid w:val="000C1E6F"/>
    <w:rsid w:val="000E4E56"/>
    <w:rsid w:val="00116894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4CBC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768C1"/>
    <w:rsid w:val="008A6C10"/>
    <w:rsid w:val="008E5102"/>
    <w:rsid w:val="00915B9E"/>
    <w:rsid w:val="00916BD0"/>
    <w:rsid w:val="00952256"/>
    <w:rsid w:val="0097748A"/>
    <w:rsid w:val="009F0E5C"/>
    <w:rsid w:val="00A029B8"/>
    <w:rsid w:val="00A91321"/>
    <w:rsid w:val="00AA02AC"/>
    <w:rsid w:val="00B32D12"/>
    <w:rsid w:val="00B464D3"/>
    <w:rsid w:val="00B73E34"/>
    <w:rsid w:val="00B8185B"/>
    <w:rsid w:val="00BC6F7F"/>
    <w:rsid w:val="00BD2174"/>
    <w:rsid w:val="00C41F1C"/>
    <w:rsid w:val="00C423DD"/>
    <w:rsid w:val="00C60D7B"/>
    <w:rsid w:val="00C65E53"/>
    <w:rsid w:val="00CA0B33"/>
    <w:rsid w:val="00CA3511"/>
    <w:rsid w:val="00CE5429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34A3F60"/>
  <w15:chartTrackingRefBased/>
  <w15:docId w15:val="{2034386D-CB95-4BB3-B9B8-097CE73B6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673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2023-06-27T06:21:00Z</cp:lastPrinted>
  <dcterms:created xsi:type="dcterms:W3CDTF">2023-07-03T09:08:00Z</dcterms:created>
  <dcterms:modified xsi:type="dcterms:W3CDTF">2023-07-03T09:08:00Z</dcterms:modified>
</cp:coreProperties>
</file>