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38A23" w14:textId="7F1695B3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86AB1">
        <w:rPr>
          <w:rFonts w:eastAsia="Times New Roman" w:cs="Calibri"/>
          <w:b/>
          <w:sz w:val="24"/>
          <w:szCs w:val="24"/>
          <w:lang w:eastAsia="pl-PL"/>
        </w:rPr>
        <w:t>4</w:t>
      </w:r>
    </w:p>
    <w:p w14:paraId="14C72B45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777A2" w:rsidRPr="00F777A2">
        <w:rPr>
          <w:rFonts w:eastAsia="Times New Roman" w:cs="Calibri"/>
          <w:b/>
          <w:sz w:val="20"/>
          <w:szCs w:val="20"/>
          <w:lang w:eastAsia="pl-PL"/>
        </w:rPr>
        <w:t>CRZP/106/2023/AZP</w:t>
      </w:r>
    </w:p>
    <w:p w14:paraId="37D3C5A4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DDC00BE" w14:textId="63505812" w:rsidR="006A461B" w:rsidRPr="00686AB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86AB1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14:paraId="3C1548F9" w14:textId="77777777" w:rsidR="006A461B" w:rsidRPr="00686AB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179D4B08" w14:textId="77777777" w:rsidR="006A461B" w:rsidRPr="00686AB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86AB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777A2" w:rsidRPr="00686AB1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F777A2" w:rsidRPr="00686AB1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86AB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038F76AF" w14:textId="77777777" w:rsidR="00686AB1" w:rsidRPr="00686AB1" w:rsidRDefault="006A461B" w:rsidP="006A461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686AB1">
        <w:rPr>
          <w:rFonts w:eastAsia="Times New Roman" w:cs="Calibri"/>
          <w:b/>
          <w:sz w:val="20"/>
          <w:szCs w:val="20"/>
          <w:lang w:eastAsia="pl-PL"/>
        </w:rPr>
        <w:t>„</w:t>
      </w:r>
      <w:r w:rsidR="00F777A2" w:rsidRPr="00686AB1">
        <w:rPr>
          <w:rFonts w:eastAsia="Times New Roman" w:cs="Calibri"/>
          <w:b/>
          <w:sz w:val="20"/>
          <w:szCs w:val="20"/>
          <w:lang w:eastAsia="pl-PL"/>
        </w:rPr>
        <w:t xml:space="preserve">Sukcesywna dostawa miesięcznych kart abonamentowych uprawniających do korzystania </w:t>
      </w:r>
    </w:p>
    <w:p w14:paraId="08542BD4" w14:textId="207A0145" w:rsidR="006A461B" w:rsidRPr="00686AB1" w:rsidRDefault="00F777A2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86AB1">
        <w:rPr>
          <w:rFonts w:eastAsia="Times New Roman" w:cs="Calibri"/>
          <w:b/>
          <w:sz w:val="20"/>
          <w:szCs w:val="20"/>
          <w:lang w:eastAsia="pl-PL"/>
        </w:rPr>
        <w:t>z usług rekreacyjno-sportowych</w:t>
      </w:r>
      <w:r w:rsidR="006A461B" w:rsidRPr="00686AB1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20222727" w14:textId="1C4F8BCC" w:rsidR="006A461B" w:rsidRPr="00686AB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86AB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86AB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86AB1">
        <w:rPr>
          <w:rFonts w:eastAsia="Times New Roman" w:cs="Calibri"/>
          <w:sz w:val="20"/>
          <w:szCs w:val="20"/>
          <w:lang w:eastAsia="pl-PL"/>
        </w:rPr>
        <w:t>e</w:t>
      </w:r>
      <w:r w:rsidR="005E443B" w:rsidRPr="00686AB1">
        <w:rPr>
          <w:rFonts w:eastAsia="Times New Roman" w:cs="Calibri"/>
          <w:sz w:val="20"/>
          <w:szCs w:val="20"/>
          <w:lang w:eastAsia="pl-PL"/>
        </w:rPr>
        <w:t>,</w:t>
      </w:r>
      <w:r w:rsidR="00C16AA2" w:rsidRPr="00686AB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86AB1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14:paraId="5944D36A" w14:textId="77777777" w:rsidR="006A461B" w:rsidRPr="00686AB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86AB1" w:rsidRPr="00686AB1" w14:paraId="34B8C121" w14:textId="77777777" w:rsidTr="00991432">
        <w:tc>
          <w:tcPr>
            <w:tcW w:w="532" w:type="dxa"/>
          </w:tcPr>
          <w:p w14:paraId="406F77F4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F599B71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14:paraId="7BAD02AF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74CDC1A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14:paraId="1AA493E9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6CB098B" w14:textId="117F7FA3" w:rsidR="0060457E" w:rsidRPr="00686AB1" w:rsidRDefault="00686AB1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686AB1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686AB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14:paraId="2639E04E" w14:textId="77777777" w:rsidR="006A461B" w:rsidRPr="00686AB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14:paraId="155EDCC4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348092B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14:paraId="2D9498C7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8B5E256" w14:textId="77777777" w:rsidR="006A461B" w:rsidRPr="00686AB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86AB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14:paraId="1BCA2C0B" w14:textId="77777777" w:rsidTr="00991432">
        <w:tc>
          <w:tcPr>
            <w:tcW w:w="532" w:type="dxa"/>
          </w:tcPr>
          <w:p w14:paraId="2ED5D832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14:paraId="5CD3BB65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14:paraId="41C90B9A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14:paraId="58CEDABA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14:paraId="12A9EBDD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14:paraId="57BBDCD8" w14:textId="77777777" w:rsidTr="00991432">
        <w:trPr>
          <w:trHeight w:val="617"/>
        </w:trPr>
        <w:tc>
          <w:tcPr>
            <w:tcW w:w="532" w:type="dxa"/>
          </w:tcPr>
          <w:p w14:paraId="360862A9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ABDBDDD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5C29CAA2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4A4F92B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9BCB64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07AA5B7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D831C7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19E7412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4B6932E1" w14:textId="77777777" w:rsidTr="00991432">
        <w:tc>
          <w:tcPr>
            <w:tcW w:w="532" w:type="dxa"/>
          </w:tcPr>
          <w:p w14:paraId="5D143C95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C65127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7C826679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31A22AE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5552FB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20138D9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92BB01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0C0F8B8C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58660CBD" w14:textId="77777777" w:rsidTr="00991432">
        <w:tc>
          <w:tcPr>
            <w:tcW w:w="532" w:type="dxa"/>
          </w:tcPr>
          <w:p w14:paraId="1DD1C459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3663F4F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54977D49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52AE2D37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F096CB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279BE11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2166BD9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5134246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3922AF50" w14:textId="77777777" w:rsidTr="00991432">
        <w:tc>
          <w:tcPr>
            <w:tcW w:w="532" w:type="dxa"/>
          </w:tcPr>
          <w:p w14:paraId="5E038FC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9AF3BA1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628F58C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304D49C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013D9FE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349EAD6E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46702BB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584A657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3D76F8D2" w14:textId="77777777" w:rsidTr="00991432">
        <w:trPr>
          <w:trHeight w:val="405"/>
        </w:trPr>
        <w:tc>
          <w:tcPr>
            <w:tcW w:w="532" w:type="dxa"/>
          </w:tcPr>
          <w:p w14:paraId="02AC754B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D1C80EF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398B1DA1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28FC7AF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79050DA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51EA5A1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268E559C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8345E24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2C0C5A5B" w14:textId="77777777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70F30F46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379DF5CE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EB9F9A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0756A087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21591CC2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72B0FD6A" w14:textId="77777777"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45C6A" w14:textId="77777777" w:rsidR="00190042" w:rsidRDefault="00190042">
      <w:pPr>
        <w:spacing w:after="0" w:line="240" w:lineRule="auto"/>
      </w:pPr>
      <w:r>
        <w:separator/>
      </w:r>
    </w:p>
  </w:endnote>
  <w:endnote w:type="continuationSeparator" w:id="0">
    <w:p w14:paraId="60FEDDD3" w14:textId="77777777" w:rsidR="00190042" w:rsidRDefault="00190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61201" w14:textId="77777777"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D7F31" w14:textId="77777777" w:rsidR="00302206" w:rsidRDefault="00686A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80CE" w14:textId="32B2E21C"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243FB" w14:textId="77777777" w:rsidR="00302206" w:rsidRDefault="00686AB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969AD9" w14:textId="77777777" w:rsidR="00302206" w:rsidRDefault="00686AB1">
    <w:pPr>
      <w:pStyle w:val="Stopka"/>
      <w:tabs>
        <w:tab w:val="clear" w:pos="4536"/>
      </w:tabs>
      <w:jc w:val="center"/>
    </w:pPr>
  </w:p>
  <w:p w14:paraId="54BF462E" w14:textId="77777777"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63A7B" w14:textId="77777777" w:rsidR="00190042" w:rsidRDefault="00190042">
      <w:pPr>
        <w:spacing w:after="0" w:line="240" w:lineRule="auto"/>
      </w:pPr>
      <w:r>
        <w:separator/>
      </w:r>
    </w:p>
  </w:footnote>
  <w:footnote w:type="continuationSeparator" w:id="0">
    <w:p w14:paraId="3DD34DA2" w14:textId="77777777" w:rsidR="00190042" w:rsidRDefault="00190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E3830" w14:textId="77777777" w:rsidR="00302206" w:rsidRDefault="00686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BB44" w14:textId="77777777" w:rsidR="00302206" w:rsidRPr="002C56A7" w:rsidRDefault="00686AB1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4269EE14" w14:textId="77777777"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69D26927" w14:textId="77777777" w:rsidR="00686AB1" w:rsidRDefault="00F777A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Sukcesywna dostawa miesięcznych kart abonamentowych uprawniających do korzystania </w:t>
    </w:r>
  </w:p>
  <w:p w14:paraId="74DF4EF4" w14:textId="70D9AD18" w:rsidR="00302206" w:rsidRDefault="00F777A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 usług rekreacyjno-sportowych</w:t>
    </w:r>
  </w:p>
  <w:p w14:paraId="35E4D0BD" w14:textId="77777777" w:rsidR="004E7E0E" w:rsidRPr="004E7E0E" w:rsidRDefault="00686AB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34F8529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.25pt;margin-top:9.8pt;width:454.9pt;height:0;z-index:251663360" o:connectortype="straight"/>
      </w:pict>
    </w:r>
  </w:p>
  <w:p w14:paraId="2628C44B" w14:textId="77777777" w:rsidR="00302206" w:rsidRDefault="00686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2ABE6" w14:textId="77777777" w:rsidR="00302206" w:rsidRDefault="00686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_x0000_s1029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90042"/>
    <w:rsid w:val="00084773"/>
    <w:rsid w:val="001079FB"/>
    <w:rsid w:val="00190042"/>
    <w:rsid w:val="002C16B6"/>
    <w:rsid w:val="00581849"/>
    <w:rsid w:val="005E443B"/>
    <w:rsid w:val="0060457E"/>
    <w:rsid w:val="006666A6"/>
    <w:rsid w:val="00686AB1"/>
    <w:rsid w:val="006A461B"/>
    <w:rsid w:val="00787E3E"/>
    <w:rsid w:val="00A2662E"/>
    <w:rsid w:val="00BC5BCC"/>
    <w:rsid w:val="00BC677E"/>
    <w:rsid w:val="00C16AA2"/>
    <w:rsid w:val="00DD0E1C"/>
    <w:rsid w:val="00EC7863"/>
    <w:rsid w:val="00F777A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A4D314B"/>
  <w15:docId w15:val="{414EC3E1-6FA5-472E-9F8F-618BD5B23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2023-06-27T10:22:00Z</dcterms:created>
  <dcterms:modified xsi:type="dcterms:W3CDTF">2023-06-27T10:22:00Z</dcterms:modified>
</cp:coreProperties>
</file>