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A840EE" w14:textId="72F6E2CE" w:rsidR="00064593" w:rsidRPr="0012157F" w:rsidRDefault="00064593" w:rsidP="00064593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137499">
        <w:rPr>
          <w:rFonts w:ascii="Arial" w:hAnsi="Arial" w:cs="Arial"/>
          <w:bCs/>
          <w:i w:val="0"/>
          <w:szCs w:val="24"/>
        </w:rPr>
        <w:t>3</w:t>
      </w:r>
      <w:r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11CFBD69" w14:textId="77777777" w:rsidR="00064593" w:rsidRPr="0012157F" w:rsidRDefault="00064593" w:rsidP="0006459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69A21B8A" w14:textId="77777777" w:rsidR="00064593" w:rsidRPr="0012157F" w:rsidRDefault="00064593" w:rsidP="00064593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435E79" w:rsidRPr="00435E79">
        <w:rPr>
          <w:rFonts w:ascii="Arial" w:hAnsi="Arial" w:cs="Arial"/>
          <w:b/>
          <w:sz w:val="24"/>
          <w:szCs w:val="24"/>
        </w:rPr>
        <w:t>CRZP/106/2023/AZP</w:t>
      </w:r>
    </w:p>
    <w:p w14:paraId="0B077865" w14:textId="77777777" w:rsidR="00064593" w:rsidRPr="0012157F" w:rsidRDefault="00064593" w:rsidP="00064593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Zamawiający:</w:t>
      </w:r>
    </w:p>
    <w:p w14:paraId="38A26673" w14:textId="77777777" w:rsidR="00064593" w:rsidRPr="0012157F" w:rsidRDefault="00064593" w:rsidP="00064593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435E79" w:rsidRPr="00435E79">
        <w:rPr>
          <w:rFonts w:ascii="Arial" w:hAnsi="Arial" w:cs="Arial"/>
        </w:rPr>
        <w:t>Uniwersytet Morski w Gdyni</w:t>
      </w:r>
    </w:p>
    <w:p w14:paraId="4941269D" w14:textId="77777777"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435E79" w:rsidRPr="00435E79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435E79" w:rsidRPr="00435E79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14:paraId="637330E5" w14:textId="77777777" w:rsidR="00064593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435E79" w:rsidRPr="00435E79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435E79" w:rsidRPr="00435E79">
        <w:rPr>
          <w:rFonts w:ascii="Arial" w:hAnsi="Arial" w:cs="Arial"/>
        </w:rPr>
        <w:t>Gdynia</w:t>
      </w:r>
    </w:p>
    <w:p w14:paraId="5527B58E" w14:textId="77777777" w:rsidR="00064593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6F6CE5CB" w14:textId="77777777"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3FB89B73" w14:textId="77777777"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28306A9D" w14:textId="77777777" w:rsidR="00064593" w:rsidRPr="0012157F" w:rsidRDefault="00064593" w:rsidP="00064593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Wykonawca:</w:t>
      </w:r>
    </w:p>
    <w:p w14:paraId="6476C8B9" w14:textId="77777777" w:rsidR="00064593" w:rsidRPr="0012157F" w:rsidRDefault="00064593" w:rsidP="00064593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3BFF4A2F" w14:textId="77777777" w:rsidR="00064593" w:rsidRPr="0012157F" w:rsidRDefault="00064593" w:rsidP="00064593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 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4BCDB2E8" w14:textId="77777777" w:rsidR="00064593" w:rsidRPr="00650D6C" w:rsidRDefault="00064593" w:rsidP="00064593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2D555336" w14:textId="77777777" w:rsidR="00064593" w:rsidRPr="0012157F" w:rsidRDefault="00064593" w:rsidP="00064593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3D660BCB" w14:textId="77777777" w:rsidR="00064593" w:rsidRPr="00612283" w:rsidRDefault="00064593" w:rsidP="0006459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nazwisko,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35E79" w:rsidRPr="0012157F" w14:paraId="4EC0A191" w14:textId="77777777" w:rsidTr="003A2056">
        <w:tc>
          <w:tcPr>
            <w:tcW w:w="9104" w:type="dxa"/>
            <w:shd w:val="clear" w:color="auto" w:fill="D9D9D9"/>
          </w:tcPr>
          <w:p w14:paraId="0EDF4809" w14:textId="77777777" w:rsidR="00435E79" w:rsidRPr="0012157F" w:rsidRDefault="00435E79" w:rsidP="003A2056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26DB3A38" w14:textId="77777777" w:rsidR="00435E79" w:rsidRDefault="00435E79" w:rsidP="003A205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435E79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435E79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435E79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3552B9E" w14:textId="77777777" w:rsidR="00435E79" w:rsidRPr="00C86421" w:rsidRDefault="00435E79" w:rsidP="003A205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35772BDC" w14:textId="77777777" w:rsidR="00435E79" w:rsidRDefault="00435E79" w:rsidP="003A205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37DA5A22" w14:textId="77777777" w:rsidR="00435E79" w:rsidRPr="00C86421" w:rsidRDefault="00435E79" w:rsidP="003A205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14:paraId="4F032200" w14:textId="77777777" w:rsidR="00064593" w:rsidRDefault="00064593" w:rsidP="00064593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</w:t>
      </w:r>
      <w:r>
        <w:rPr>
          <w:rFonts w:ascii="Arial" w:hAnsi="Arial" w:cs="Arial"/>
          <w:sz w:val="24"/>
          <w:szCs w:val="24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pn.:</w:t>
      </w:r>
    </w:p>
    <w:p w14:paraId="463C2A2C" w14:textId="77777777" w:rsidR="00064593" w:rsidRDefault="00435E79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435E79">
        <w:rPr>
          <w:rFonts w:ascii="Arial" w:hAnsi="Arial" w:cs="Arial"/>
          <w:b/>
          <w:sz w:val="24"/>
          <w:szCs w:val="24"/>
        </w:rPr>
        <w:t>Sukcesywna dostawa miesięcznych kart abonamentowych uprawniających do korzystania z usług rekreacyjno-sportowych</w:t>
      </w:r>
    </w:p>
    <w:p w14:paraId="0D2AC177" w14:textId="77777777" w:rsidR="00064593" w:rsidRPr="0012157F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435E79" w:rsidRPr="00435E79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12157F" w14:paraId="629ACCA4" w14:textId="77777777" w:rsidTr="0009005A">
        <w:tc>
          <w:tcPr>
            <w:tcW w:w="9104" w:type="dxa"/>
            <w:shd w:val="clear" w:color="auto" w:fill="D9D9D9"/>
          </w:tcPr>
          <w:p w14:paraId="3C4C9FCA" w14:textId="77777777"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67A99B9F" w14:textId="77777777" w:rsidR="00064593" w:rsidRPr="0032618A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Pr="0012157F">
        <w:rPr>
          <w:rFonts w:ascii="Arial" w:hAnsi="Arial" w:cs="Arial"/>
          <w:sz w:val="24"/>
          <w:szCs w:val="24"/>
        </w:rPr>
        <w:t>.</w:t>
      </w:r>
    </w:p>
    <w:p w14:paraId="70C4201D" w14:textId="77777777" w:rsidR="00064593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14:paraId="3879A3F7" w14:textId="77777777" w:rsidTr="0009005A">
        <w:tc>
          <w:tcPr>
            <w:tcW w:w="9104" w:type="dxa"/>
            <w:shd w:val="clear" w:color="auto" w:fill="D9D9D9"/>
          </w:tcPr>
          <w:p w14:paraId="2F10F451" w14:textId="77777777"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2D93FAB8" w14:textId="77777777" w:rsidR="00064593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21064355" w14:textId="77777777" w:rsidR="00064593" w:rsidRPr="0012157F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064593" w:rsidRPr="0012157F" w14:paraId="06FD9998" w14:textId="77777777" w:rsidTr="0009005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1C93B" w14:textId="77777777" w:rsidR="00064593" w:rsidRPr="0012157F" w:rsidRDefault="00064593" w:rsidP="0009005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19C7F" w14:textId="77777777" w:rsidR="00064593" w:rsidRPr="0012157F" w:rsidRDefault="00064593" w:rsidP="0009005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435E79" w:rsidRPr="0012157F" w14:paraId="091733FF" w14:textId="77777777" w:rsidTr="003A205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FA0D72" w14:textId="77777777" w:rsidR="00435E79" w:rsidRPr="0012157F" w:rsidRDefault="00435E79" w:rsidP="003A2056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5E7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2B538" w14:textId="77777777" w:rsidR="00435E79" w:rsidRPr="0012157F" w:rsidRDefault="00435E79" w:rsidP="003A2056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35E79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4C4EE0E9" w14:textId="77777777" w:rsidR="00435E79" w:rsidRPr="0012157F" w:rsidRDefault="00435E79" w:rsidP="003A205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5E79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435E79" w:rsidRPr="0012157F" w14:paraId="25752151" w14:textId="77777777" w:rsidTr="003A205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327FF2" w14:textId="77777777" w:rsidR="00435E79" w:rsidRPr="0012157F" w:rsidRDefault="00435E79" w:rsidP="003A2056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5E7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635D99" w14:textId="77777777" w:rsidR="00435E79" w:rsidRPr="0012157F" w:rsidRDefault="00435E79" w:rsidP="003A2056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35E79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250AABFF" w14:textId="77777777" w:rsidR="00435E79" w:rsidRPr="0012157F" w:rsidRDefault="00435E79" w:rsidP="003A205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5E79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435E79" w:rsidRPr="0012157F" w14:paraId="129B2690" w14:textId="77777777" w:rsidTr="003A205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8BE570" w14:textId="77777777" w:rsidR="00435E79" w:rsidRPr="0012157F" w:rsidRDefault="00435E79" w:rsidP="003A2056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5E79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EDB854" w14:textId="77777777" w:rsidR="00435E79" w:rsidRPr="0012157F" w:rsidRDefault="00435E79" w:rsidP="003A2056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35E79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08C542AA" w14:textId="77777777" w:rsidR="00435E79" w:rsidRPr="0012157F" w:rsidRDefault="00435E79" w:rsidP="003A205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5E79">
              <w:rPr>
                <w:rFonts w:ascii="Arial" w:hAnsi="Arial" w:cs="Arial"/>
                <w:sz w:val="24"/>
                <w:szCs w:val="24"/>
              </w:rPr>
              <w:t>Wykonawca spełni warunek jeżeli wykaże, że w okresie ostatnich 3 lat przed upływem terminu składania ofert, a jeżeli okres prowadzenia działalności jest krótszy - w tym okresie, wykonał lub wykonuje należycie co najmniej 3 usługi polegające na zapewnieniu dostępu do obiektów sportowo rekreacyjnych, o wartości nie mniejszej niż 250 000 zł brutto każda usługa.</w:t>
            </w:r>
          </w:p>
        </w:tc>
      </w:tr>
      <w:tr w:rsidR="00435E79" w:rsidRPr="0012157F" w14:paraId="27A0E85D" w14:textId="77777777" w:rsidTr="003A205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231BA1" w14:textId="77777777" w:rsidR="00435E79" w:rsidRPr="0012157F" w:rsidRDefault="00435E79" w:rsidP="003A2056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35E7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E7EDF8" w14:textId="77777777" w:rsidR="00435E79" w:rsidRPr="0012157F" w:rsidRDefault="00435E79" w:rsidP="003A2056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35E79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72A10DF2" w14:textId="77777777" w:rsidR="00435E79" w:rsidRPr="0012157F" w:rsidRDefault="00435E79" w:rsidP="003A205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35E79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14:paraId="62FEFD8B" w14:textId="77777777" w:rsidR="00064593" w:rsidRDefault="00064593" w:rsidP="00064593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14:paraId="6B519B74" w14:textId="77777777" w:rsidR="00064593" w:rsidRDefault="00064593" w:rsidP="00064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34C5A8CD" w14:textId="77777777" w:rsidR="00064593" w:rsidRPr="00721D87" w:rsidRDefault="00064593" w:rsidP="00064593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5433B0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1DE99D76" w14:textId="77777777" w:rsidR="00064593" w:rsidRDefault="00064593" w:rsidP="00064593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264A7B4E" w14:textId="77777777" w:rsidR="00064593" w:rsidRPr="00E21BB4" w:rsidRDefault="00064593" w:rsidP="00064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12692519" w14:textId="77777777" w:rsidR="00064593" w:rsidRPr="00721D87" w:rsidRDefault="00064593" w:rsidP="00064593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66C0E7AD" w14:textId="77777777" w:rsidR="00064593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14:paraId="2F198B24" w14:textId="77777777" w:rsidTr="0009005A">
        <w:tc>
          <w:tcPr>
            <w:tcW w:w="9104" w:type="dxa"/>
            <w:shd w:val="clear" w:color="auto" w:fill="D9D9D9"/>
          </w:tcPr>
          <w:p w14:paraId="1184CF83" w14:textId="77777777"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01FBA08D" w14:textId="77777777" w:rsidR="00064593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2D4AE4BD" w14:textId="77777777"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2D360440" w14:textId="77777777"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0C4DD0B6" w14:textId="77777777" w:rsidR="00064593" w:rsidRPr="004175AB" w:rsidRDefault="00064593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204C9835" w14:textId="77777777" w:rsidR="00064593" w:rsidRDefault="00064593" w:rsidP="00064593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14:paraId="538C75E5" w14:textId="77777777" w:rsidTr="0009005A">
        <w:tc>
          <w:tcPr>
            <w:tcW w:w="9104" w:type="dxa"/>
            <w:shd w:val="clear" w:color="auto" w:fill="D9D9D9"/>
          </w:tcPr>
          <w:p w14:paraId="3577E4AC" w14:textId="77777777"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4E93C31C" w14:textId="77777777" w:rsidR="00064593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15B0D8C0" w14:textId="77777777"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Pr="004175AB">
        <w:rPr>
          <w:rFonts w:ascii="Arial" w:hAnsi="Arial" w:cs="Arial"/>
          <w:sz w:val="24"/>
          <w:szCs w:val="24"/>
        </w:rPr>
        <w:t>:</w:t>
      </w:r>
    </w:p>
    <w:p w14:paraId="3C77ED7B" w14:textId="77777777"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lastRenderedPageBreak/>
        <w:t xml:space="preserve"> ……………………………………………………………………………………………….…</w:t>
      </w:r>
    </w:p>
    <w:p w14:paraId="5FDE5635" w14:textId="77777777" w:rsidR="00064593" w:rsidRPr="004175AB" w:rsidRDefault="00064593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6F9E16E1" w14:textId="77777777" w:rsidR="00064593" w:rsidRDefault="00064593" w:rsidP="00064593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14:paraId="292484C0" w14:textId="77777777" w:rsidTr="0009005A">
        <w:tc>
          <w:tcPr>
            <w:tcW w:w="9104" w:type="dxa"/>
            <w:shd w:val="clear" w:color="auto" w:fill="D9D9D9"/>
          </w:tcPr>
          <w:p w14:paraId="1EE09799" w14:textId="77777777"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79058E1E" w14:textId="77777777" w:rsidR="00064593" w:rsidRPr="00E426EB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14:paraId="17C0B77E" w14:textId="77777777" w:rsidTr="0009005A">
        <w:tc>
          <w:tcPr>
            <w:tcW w:w="9104" w:type="dxa"/>
            <w:shd w:val="clear" w:color="auto" w:fill="D9D9D9"/>
          </w:tcPr>
          <w:p w14:paraId="652A02F7" w14:textId="77777777"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574C169E" w14:textId="77777777" w:rsidR="00064593" w:rsidRPr="0012157F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D0C8DEE" w14:textId="77777777" w:rsidR="00064593" w:rsidRPr="00E426EB" w:rsidRDefault="00064593" w:rsidP="0006459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05ADB7D6" w14:textId="77777777" w:rsidR="00064593" w:rsidRPr="00E426EB" w:rsidRDefault="00064593" w:rsidP="00064593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4722E15" w14:textId="77777777" w:rsidR="00064593" w:rsidRPr="00FF0EBB" w:rsidRDefault="00064593" w:rsidP="00064593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5B5ED550" w14:textId="77777777" w:rsidR="00064593" w:rsidRPr="00E426EB" w:rsidRDefault="00064593" w:rsidP="00064593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02A374D" w14:textId="77777777" w:rsidR="00064593" w:rsidRPr="00FF0EBB" w:rsidRDefault="00064593" w:rsidP="00064593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E986BA0" w14:textId="77777777" w:rsidR="00064593" w:rsidRDefault="00064593" w:rsidP="0006459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865AD1F" w14:textId="77777777" w:rsidR="00064593" w:rsidRPr="0012157F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FAF497C" w14:textId="77777777" w:rsidR="00064593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02A32857" w14:textId="77777777" w:rsidR="00064593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484F42AF" w14:textId="77777777" w:rsidR="00064593" w:rsidRPr="0012157F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23BE0C72" w14:textId="77777777" w:rsidR="00064593" w:rsidRPr="0012157F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p w14:paraId="4CF025DD" w14:textId="77777777" w:rsidR="00484F88" w:rsidRPr="00064593" w:rsidRDefault="00484F88" w:rsidP="00064593"/>
    <w:sectPr w:rsidR="00484F88" w:rsidRPr="0006459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6AF29C" w14:textId="77777777" w:rsidR="001515C9" w:rsidRDefault="001515C9" w:rsidP="0038231F">
      <w:pPr>
        <w:spacing w:after="0" w:line="240" w:lineRule="auto"/>
      </w:pPr>
      <w:r>
        <w:separator/>
      </w:r>
    </w:p>
  </w:endnote>
  <w:endnote w:type="continuationSeparator" w:id="0">
    <w:p w14:paraId="5F2B5FE3" w14:textId="77777777" w:rsidR="001515C9" w:rsidRDefault="001515C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6719C6" w14:textId="77777777" w:rsidR="00435E79" w:rsidRDefault="00435E7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F4579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9005A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9005A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14:paraId="71D1D8C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D2BD1" w14:textId="77777777" w:rsidR="00435E79" w:rsidRDefault="00435E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798917" w14:textId="77777777" w:rsidR="001515C9" w:rsidRDefault="001515C9" w:rsidP="0038231F">
      <w:pPr>
        <w:spacing w:after="0" w:line="240" w:lineRule="auto"/>
      </w:pPr>
      <w:r>
        <w:separator/>
      </w:r>
    </w:p>
  </w:footnote>
  <w:footnote w:type="continuationSeparator" w:id="0">
    <w:p w14:paraId="7F3E9AD6" w14:textId="77777777" w:rsidR="001515C9" w:rsidRDefault="001515C9" w:rsidP="0038231F">
      <w:pPr>
        <w:spacing w:after="0" w:line="240" w:lineRule="auto"/>
      </w:pPr>
      <w:r>
        <w:continuationSeparator/>
      </w:r>
    </w:p>
  </w:footnote>
  <w:footnote w:id="1">
    <w:p w14:paraId="2BA0FCFD" w14:textId="77777777" w:rsidR="00064593" w:rsidRPr="0032618A" w:rsidRDefault="00064593" w:rsidP="0006459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5A1641F6" w14:textId="77777777"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2ED6238" w14:textId="77777777"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7DDCEBF" w14:textId="77777777"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351250A" w14:textId="77777777" w:rsidR="00064593" w:rsidRDefault="00064593" w:rsidP="00064593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3B06DE8E" w14:textId="77777777" w:rsidR="00064593" w:rsidRDefault="00064593" w:rsidP="00064593">
      <w:pPr>
        <w:pStyle w:val="Tekstprzypisudolnego"/>
      </w:pPr>
    </w:p>
  </w:footnote>
  <w:footnote w:id="2">
    <w:p w14:paraId="1194B2F9" w14:textId="77777777" w:rsidR="00064593" w:rsidRPr="0011306C" w:rsidRDefault="00064593" w:rsidP="0006459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10A2B594" w14:textId="77777777" w:rsidR="00064593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D1CAE4E" w14:textId="77777777" w:rsidR="00064593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057C15F" w14:textId="77777777" w:rsidR="00064593" w:rsidRPr="0011306C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3D25B8" w14:textId="77777777" w:rsidR="00435E79" w:rsidRDefault="00435E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BEDBF4" w14:textId="77777777" w:rsidR="00435E79" w:rsidRDefault="00435E7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E1B11" w14:textId="77777777" w:rsidR="00435E79" w:rsidRDefault="00435E7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8046430">
    <w:abstractNumId w:val="12"/>
  </w:num>
  <w:num w:numId="2" w16cid:durableId="1107966276">
    <w:abstractNumId w:val="0"/>
  </w:num>
  <w:num w:numId="3" w16cid:durableId="320892390">
    <w:abstractNumId w:val="11"/>
  </w:num>
  <w:num w:numId="4" w16cid:durableId="1653172522">
    <w:abstractNumId w:val="16"/>
  </w:num>
  <w:num w:numId="5" w16cid:durableId="863249198">
    <w:abstractNumId w:val="13"/>
  </w:num>
  <w:num w:numId="6" w16cid:durableId="1105228132">
    <w:abstractNumId w:val="10"/>
  </w:num>
  <w:num w:numId="7" w16cid:durableId="1403866780">
    <w:abstractNumId w:val="1"/>
  </w:num>
  <w:num w:numId="8" w16cid:durableId="163403682">
    <w:abstractNumId w:val="6"/>
  </w:num>
  <w:num w:numId="9" w16cid:durableId="787117421">
    <w:abstractNumId w:val="4"/>
  </w:num>
  <w:num w:numId="10" w16cid:durableId="852188855">
    <w:abstractNumId w:val="7"/>
  </w:num>
  <w:num w:numId="11" w16cid:durableId="1245645453">
    <w:abstractNumId w:val="5"/>
  </w:num>
  <w:num w:numId="12" w16cid:durableId="2005626875">
    <w:abstractNumId w:val="9"/>
  </w:num>
  <w:num w:numId="13" w16cid:durableId="767845927">
    <w:abstractNumId w:val="3"/>
  </w:num>
  <w:num w:numId="14" w16cid:durableId="962730827">
    <w:abstractNumId w:val="2"/>
  </w:num>
  <w:num w:numId="15" w16cid:durableId="1066997465">
    <w:abstractNumId w:val="15"/>
  </w:num>
  <w:num w:numId="16" w16cid:durableId="904611589">
    <w:abstractNumId w:val="8"/>
  </w:num>
  <w:num w:numId="17" w16cid:durableId="1515144099">
    <w:abstractNumId w:val="14"/>
  </w:num>
  <w:num w:numId="18" w16cid:durableId="196256796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515C9"/>
    <w:rsid w:val="00023477"/>
    <w:rsid w:val="000247FF"/>
    <w:rsid w:val="00025C8D"/>
    <w:rsid w:val="000303EE"/>
    <w:rsid w:val="0005473D"/>
    <w:rsid w:val="000642B4"/>
    <w:rsid w:val="00064593"/>
    <w:rsid w:val="00073C3D"/>
    <w:rsid w:val="000809B6"/>
    <w:rsid w:val="000857C0"/>
    <w:rsid w:val="0009005A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37499"/>
    <w:rsid w:val="001515C9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35E79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E327B8"/>
  <w15:chartTrackingRefBased/>
  <w15:docId w15:val="{17FF7DF5-291A-4A10-9C39-8CB9A971D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02CFD6-030C-4352-BA04-CE5AF7977E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959</Words>
  <Characters>5757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cp:lastModifiedBy>A</cp:lastModifiedBy>
  <cp:revision>2</cp:revision>
  <cp:lastPrinted>2016-07-26T10:32:00Z</cp:lastPrinted>
  <dcterms:created xsi:type="dcterms:W3CDTF">2023-06-27T10:20:00Z</dcterms:created>
  <dcterms:modified xsi:type="dcterms:W3CDTF">2023-06-27T10:20:00Z</dcterms:modified>
</cp:coreProperties>
</file>