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558DE" w14:textId="2042CBD6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0424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5AE18C0F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35DE2" w:rsidRPr="00435DE2">
        <w:rPr>
          <w:b/>
        </w:rPr>
        <w:t>CRZP/106/2023/AZP</w:t>
      </w:r>
    </w:p>
    <w:p w14:paraId="19C703E7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02ED7057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69FB6EA7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6DD0ED96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03377A13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35DE2" w:rsidRPr="004A5DB6" w14:paraId="0A0DB7F8" w14:textId="77777777" w:rsidTr="003A2056">
        <w:tc>
          <w:tcPr>
            <w:tcW w:w="9212" w:type="dxa"/>
            <w:shd w:val="clear" w:color="auto" w:fill="auto"/>
          </w:tcPr>
          <w:p w14:paraId="0252D1A5" w14:textId="77777777" w:rsidR="00435DE2" w:rsidRPr="004A5DB6" w:rsidRDefault="00435DE2" w:rsidP="003A205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3E4156E6" w14:textId="77777777" w:rsidR="00435DE2" w:rsidRPr="004A5DB6" w:rsidRDefault="00435DE2" w:rsidP="003A205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35DE2">
              <w:t>(</w:t>
            </w:r>
            <w:proofErr w:type="spellStart"/>
            <w:r w:rsidRPr="00435DE2">
              <w:t>t.j</w:t>
            </w:r>
            <w:proofErr w:type="spellEnd"/>
            <w:r w:rsidRPr="00435DE2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14:paraId="6BAF899E" w14:textId="77777777" w:rsidR="00435DE2" w:rsidRPr="004A5DB6" w:rsidRDefault="00435DE2" w:rsidP="003A205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83F6351" w14:textId="77777777" w:rsidR="00435DE2" w:rsidRPr="004A5DB6" w:rsidRDefault="00435DE2" w:rsidP="003A205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42D1EA13" w14:textId="77777777" w:rsidR="00435DE2" w:rsidRPr="004A5DB6" w:rsidRDefault="00435DE2" w:rsidP="003A205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B574922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6E9D8559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2C11AC08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35DE2" w:rsidRPr="00435DE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3C3FCEFB" w14:textId="77777777" w:rsidR="00504242" w:rsidRDefault="00435DE2" w:rsidP="00504242">
      <w:pPr>
        <w:spacing w:after="0" w:line="276" w:lineRule="auto"/>
        <w:jc w:val="center"/>
        <w:rPr>
          <w:b/>
        </w:rPr>
      </w:pPr>
      <w:r w:rsidRPr="00435DE2">
        <w:rPr>
          <w:b/>
        </w:rPr>
        <w:t xml:space="preserve">Sukcesywna dostawa miesięcznych kart abonamentowych uprawniających do korzystania </w:t>
      </w:r>
    </w:p>
    <w:p w14:paraId="3D017CC2" w14:textId="3D929A8C" w:rsidR="005434B3" w:rsidRPr="004A5DB6" w:rsidRDefault="00435DE2" w:rsidP="005434B3">
      <w:pPr>
        <w:spacing w:after="240" w:line="276" w:lineRule="auto"/>
        <w:jc w:val="center"/>
      </w:pPr>
      <w:r w:rsidRPr="00435DE2">
        <w:rPr>
          <w:b/>
        </w:rPr>
        <w:t>z usług rekreacyjno-sportowych</w:t>
      </w:r>
    </w:p>
    <w:p w14:paraId="7D1BEDBF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337CBF55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53C4FEF6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47761076" w14:textId="77777777" w:rsidR="00710937" w:rsidRPr="004A5DB6" w:rsidRDefault="00710937" w:rsidP="005E24AA"/>
    <w:p w14:paraId="17626AB1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35A3CA63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679819BF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51208FCC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69397606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5C71BA1E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11FDE6FF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54936CCC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36C1B5BC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4065CF27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1CC8ED8D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634E00A7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427BFCFB" w14:textId="77777777" w:rsidR="00D2702A" w:rsidRPr="008D21E2" w:rsidRDefault="004F23F7" w:rsidP="000857C0">
      <w:pPr>
        <w:spacing w:after="120" w:line="276" w:lineRule="auto"/>
        <w:jc w:val="both"/>
      </w:pPr>
      <w:r w:rsidRPr="008D21E2">
        <w:t>Oświadczam,</w:t>
      </w:r>
      <w:r w:rsidR="00313417" w:rsidRPr="008D21E2">
        <w:t xml:space="preserve"> że spełniam</w:t>
      </w:r>
      <w:r w:rsidR="004541F9" w:rsidRPr="008D21E2">
        <w:t>, określone przez Zamawiającego,</w:t>
      </w:r>
      <w:r w:rsidR="00313417" w:rsidRPr="008D21E2">
        <w:t xml:space="preserve"> warunki udziału </w:t>
      </w:r>
      <w:r w:rsidR="004541F9" w:rsidRPr="008D21E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D21E2" w14:paraId="726B3B3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4FBC2" w14:textId="77777777" w:rsidR="00D2702A" w:rsidRPr="008D21E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D21E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FB66" w14:textId="77777777" w:rsidR="00D2702A" w:rsidRPr="008D21E2" w:rsidRDefault="00D2702A" w:rsidP="00D2702A">
            <w:pPr>
              <w:spacing w:before="60" w:after="120"/>
            </w:pPr>
            <w:r w:rsidRPr="008D21E2">
              <w:rPr>
                <w:b/>
              </w:rPr>
              <w:t>Warunki udziału w postępowaniu</w:t>
            </w:r>
          </w:p>
        </w:tc>
      </w:tr>
      <w:tr w:rsidR="00D2702A" w:rsidRPr="008D21E2" w14:paraId="74ECCEE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A970D" w14:textId="77777777" w:rsidR="00D2702A" w:rsidRPr="008D21E2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195E0" w14:textId="11E2D32E" w:rsidR="00D2702A" w:rsidRPr="008D21E2" w:rsidRDefault="008D21E2" w:rsidP="00D2702A">
            <w:pPr>
              <w:spacing w:before="60" w:after="120"/>
              <w:jc w:val="both"/>
              <w:rPr>
                <w:b/>
                <w:bCs/>
              </w:rPr>
            </w:pPr>
            <w:r w:rsidRPr="008D21E2">
              <w:rPr>
                <w:b/>
                <w:bCs/>
              </w:rPr>
              <w:t>Zdolność techniczna i zawodowa</w:t>
            </w:r>
          </w:p>
          <w:p w14:paraId="478FA6E3" w14:textId="77777777" w:rsidR="008D21E2" w:rsidRPr="008D21E2" w:rsidRDefault="008D21E2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054E1653" w14:textId="7E1C86C9" w:rsidR="008D21E2" w:rsidRPr="008D21E2" w:rsidRDefault="008D21E2" w:rsidP="00D2702A">
            <w:pPr>
              <w:spacing w:before="60" w:after="120"/>
              <w:jc w:val="both"/>
            </w:pPr>
            <w:r w:rsidRPr="008D21E2">
              <w:t>Wykonawca spełni warunek jeżeli wykaże, że w okresie ostatnich 3 lat przed upływem terminu składania ofert, a jeżeli okres prowadzenia działalności jest krótszy - w tym okresie, wykonał lub wykonuje należycie co najmniej 3 usługi polegające na zapewnieniu dostępu do obiektów sportowo rekreacyjnych, o wartości nie mniejszej niż 250 000 zł brutto każda usługa.</w:t>
            </w:r>
          </w:p>
          <w:p w14:paraId="6B934D8F" w14:textId="77777777" w:rsidR="008D21E2" w:rsidRPr="008D21E2" w:rsidRDefault="008D21E2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3EAFAF81" w14:textId="77777777" w:rsidR="00D2702A" w:rsidRPr="008D21E2" w:rsidRDefault="00D2702A" w:rsidP="00D2702A">
            <w:pPr>
              <w:spacing w:before="60" w:after="120"/>
              <w:jc w:val="both"/>
            </w:pPr>
          </w:p>
        </w:tc>
      </w:tr>
    </w:tbl>
    <w:p w14:paraId="3BC9D14D" w14:textId="77777777" w:rsidR="00D2702A" w:rsidRPr="008D21E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486F541C" w14:textId="77777777" w:rsidR="00025C8D" w:rsidRPr="008D21E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D21E2">
        <w:rPr>
          <w:sz w:val="20"/>
          <w:szCs w:val="20"/>
        </w:rPr>
        <w:t xml:space="preserve">…………….……. </w:t>
      </w:r>
      <w:r w:rsidRPr="008D21E2">
        <w:rPr>
          <w:i/>
          <w:sz w:val="16"/>
          <w:szCs w:val="16"/>
        </w:rPr>
        <w:t>(miejscowość),</w:t>
      </w:r>
      <w:r w:rsidRPr="008D21E2">
        <w:rPr>
          <w:i/>
          <w:sz w:val="18"/>
          <w:szCs w:val="18"/>
        </w:rPr>
        <w:t xml:space="preserve"> </w:t>
      </w:r>
      <w:r w:rsidRPr="008D21E2">
        <w:rPr>
          <w:sz w:val="20"/>
          <w:szCs w:val="20"/>
        </w:rPr>
        <w:t xml:space="preserve">dnia ………….……. r. </w:t>
      </w:r>
    </w:p>
    <w:p w14:paraId="71FA878B" w14:textId="77777777" w:rsidR="00025C8D" w:rsidRPr="008D21E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D21E2">
        <w:rPr>
          <w:sz w:val="20"/>
          <w:szCs w:val="20"/>
        </w:rPr>
        <w:tab/>
      </w:r>
      <w:r w:rsidRPr="008D21E2">
        <w:rPr>
          <w:sz w:val="20"/>
          <w:szCs w:val="20"/>
        </w:rPr>
        <w:tab/>
      </w:r>
      <w:r w:rsidRPr="008D21E2">
        <w:rPr>
          <w:sz w:val="20"/>
          <w:szCs w:val="20"/>
        </w:rPr>
        <w:tab/>
      </w:r>
      <w:r w:rsidRPr="008D21E2">
        <w:rPr>
          <w:sz w:val="20"/>
          <w:szCs w:val="20"/>
        </w:rPr>
        <w:tab/>
      </w:r>
      <w:r w:rsidRPr="008D21E2">
        <w:rPr>
          <w:sz w:val="20"/>
          <w:szCs w:val="20"/>
        </w:rPr>
        <w:tab/>
      </w:r>
      <w:r w:rsidRPr="008D21E2">
        <w:rPr>
          <w:sz w:val="20"/>
          <w:szCs w:val="20"/>
        </w:rPr>
        <w:tab/>
      </w:r>
      <w:r w:rsidRPr="008D21E2">
        <w:rPr>
          <w:sz w:val="20"/>
          <w:szCs w:val="20"/>
        </w:rPr>
        <w:tab/>
        <w:t>…………………………………………</w:t>
      </w:r>
    </w:p>
    <w:p w14:paraId="332EC360" w14:textId="77777777" w:rsidR="00F8042D" w:rsidRPr="008D21E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D21E2">
        <w:rPr>
          <w:i/>
          <w:sz w:val="16"/>
          <w:szCs w:val="16"/>
        </w:rPr>
        <w:t>(podpis)</w:t>
      </w:r>
    </w:p>
    <w:p w14:paraId="240A18A9" w14:textId="77777777" w:rsidR="00D23F3D" w:rsidRPr="004A5DB6" w:rsidRDefault="00D23F3D" w:rsidP="00D2702A">
      <w:pPr>
        <w:spacing w:before="120" w:line="276" w:lineRule="auto"/>
        <w:jc w:val="both"/>
      </w:pPr>
      <w:r w:rsidRPr="008D21E2">
        <w:t xml:space="preserve">Oświadczam, że wszystkie informacje podane w powyższych oświadczeniach są aktualne </w:t>
      </w:r>
      <w:r w:rsidR="00FE4E2B" w:rsidRPr="008D21E2">
        <w:br/>
      </w:r>
      <w:r w:rsidRPr="008D21E2">
        <w:t xml:space="preserve">i zgodne z prawdą oraz zostały przedstawione z pełną świadomością konsekwencji wprowadzenia </w:t>
      </w:r>
      <w:r w:rsidR="00950F2A" w:rsidRPr="008D21E2">
        <w:t>Z</w:t>
      </w:r>
      <w:r w:rsidRPr="008D21E2">
        <w:t>amawiającego w błąd przy przedstawianiu informacji.</w:t>
      </w:r>
    </w:p>
    <w:p w14:paraId="3260DC9E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48FC6F57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1748438F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4A548E74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14670" w14:textId="77777777" w:rsidR="0049643B" w:rsidRDefault="0049643B" w:rsidP="0038231F">
      <w:pPr>
        <w:spacing w:after="0" w:line="240" w:lineRule="auto"/>
      </w:pPr>
      <w:r>
        <w:separator/>
      </w:r>
    </w:p>
  </w:endnote>
  <w:endnote w:type="continuationSeparator" w:id="0">
    <w:p w14:paraId="04B77814" w14:textId="77777777" w:rsidR="0049643B" w:rsidRDefault="004964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825ED" w14:textId="77777777" w:rsidR="00435DE2" w:rsidRDefault="00435D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0C4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220241D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34EB8" w14:textId="77777777" w:rsidR="00435DE2" w:rsidRDefault="00435D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080CA" w14:textId="77777777" w:rsidR="0049643B" w:rsidRDefault="0049643B" w:rsidP="0038231F">
      <w:pPr>
        <w:spacing w:after="0" w:line="240" w:lineRule="auto"/>
      </w:pPr>
      <w:r>
        <w:separator/>
      </w:r>
    </w:p>
  </w:footnote>
  <w:footnote w:type="continuationSeparator" w:id="0">
    <w:p w14:paraId="5BDC78A8" w14:textId="77777777" w:rsidR="0049643B" w:rsidRDefault="0049643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0392A" w14:textId="77777777" w:rsidR="00435DE2" w:rsidRDefault="00435D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E6FED" w14:textId="77777777" w:rsidR="00435DE2" w:rsidRDefault="00435D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6BC66" w14:textId="77777777" w:rsidR="00435DE2" w:rsidRDefault="00435D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590230">
    <w:abstractNumId w:val="8"/>
  </w:num>
  <w:num w:numId="2" w16cid:durableId="556550944">
    <w:abstractNumId w:val="0"/>
  </w:num>
  <w:num w:numId="3" w16cid:durableId="1533302783">
    <w:abstractNumId w:val="7"/>
  </w:num>
  <w:num w:numId="4" w16cid:durableId="460418530">
    <w:abstractNumId w:val="10"/>
  </w:num>
  <w:num w:numId="5" w16cid:durableId="941571603">
    <w:abstractNumId w:val="9"/>
  </w:num>
  <w:num w:numId="6" w16cid:durableId="374551786">
    <w:abstractNumId w:val="6"/>
  </w:num>
  <w:num w:numId="7" w16cid:durableId="1149249626">
    <w:abstractNumId w:val="1"/>
  </w:num>
  <w:num w:numId="8" w16cid:durableId="902646229">
    <w:abstractNumId w:val="4"/>
  </w:num>
  <w:num w:numId="9" w16cid:durableId="1073311425">
    <w:abstractNumId w:val="2"/>
  </w:num>
  <w:num w:numId="10" w16cid:durableId="1029717808">
    <w:abstractNumId w:val="5"/>
  </w:num>
  <w:num w:numId="11" w16cid:durableId="1592003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43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35DE2"/>
    <w:rsid w:val="004541F9"/>
    <w:rsid w:val="004609F1"/>
    <w:rsid w:val="004651B5"/>
    <w:rsid w:val="004761C6"/>
    <w:rsid w:val="0047664E"/>
    <w:rsid w:val="00476E7D"/>
    <w:rsid w:val="00482F6E"/>
    <w:rsid w:val="00484F88"/>
    <w:rsid w:val="0049643B"/>
    <w:rsid w:val="004A5DB6"/>
    <w:rsid w:val="004C4854"/>
    <w:rsid w:val="004D7E48"/>
    <w:rsid w:val="004F23F7"/>
    <w:rsid w:val="004F40EF"/>
    <w:rsid w:val="00504242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1E2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30F006"/>
  <w15:chartTrackingRefBased/>
  <w15:docId w15:val="{6C2E56FA-0AF6-4664-91AD-BB1E3017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462C-9619-4374-8FF4-6FDB591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2016-07-26T10:32:00Z</cp:lastPrinted>
  <dcterms:created xsi:type="dcterms:W3CDTF">2023-06-27T10:18:00Z</dcterms:created>
  <dcterms:modified xsi:type="dcterms:W3CDTF">2023-06-27T10:18:00Z</dcterms:modified>
</cp:coreProperties>
</file>