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9F5A3E" w:rsidRDefault="00BC121E" w:rsidP="009F5A3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954C2" w:rsidRPr="009F5A3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9F5A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9F5A3E" w:rsidRDefault="00BC121E" w:rsidP="009F5A3E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9F5A3E" w:rsidRDefault="00BC121E" w:rsidP="009F5A3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9F5A3E" w:rsidRDefault="00BC121E" w:rsidP="009F5A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F5A3E">
        <w:rPr>
          <w:rFonts w:ascii="Arial" w:hAnsi="Arial" w:cs="Arial"/>
          <w:b/>
          <w:sz w:val="24"/>
          <w:szCs w:val="24"/>
        </w:rPr>
        <w:t>Wykonawca:</w:t>
      </w:r>
    </w:p>
    <w:p w:rsidR="00BC121E" w:rsidRPr="009F5A3E" w:rsidRDefault="00BC121E" w:rsidP="009F5A3E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9F5A3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9F5A3E" w:rsidRDefault="00BC121E" w:rsidP="009F5A3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F5A3E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9F5A3E" w:rsidRDefault="00BC121E" w:rsidP="009F5A3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F5A3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9F5A3E" w:rsidRDefault="00BC121E" w:rsidP="009F5A3E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9F5A3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BC121E" w:rsidRPr="009F5A3E" w:rsidRDefault="00BC121E" w:rsidP="009F5A3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F5A3E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:rsidR="00BC121E" w:rsidRPr="009F5A3E" w:rsidRDefault="00BC121E" w:rsidP="009F5A3E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54C2" w:rsidRPr="009F5A3E" w:rsidTr="004059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54C2" w:rsidRPr="009F5A3E" w:rsidRDefault="002954C2" w:rsidP="009F5A3E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954C2" w:rsidRPr="009F5A3E" w:rsidRDefault="002954C2" w:rsidP="009F5A3E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2954C2" w:rsidRPr="009F5A3E" w:rsidRDefault="002954C2" w:rsidP="009F5A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954C2" w:rsidRPr="009F5A3E" w:rsidRDefault="002954C2" w:rsidP="009F5A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F5A3E" w:rsidRDefault="00BC121E" w:rsidP="009F5A3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9F5A3E" w:rsidRDefault="00BC121E" w:rsidP="009F5A3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9F5A3E" w:rsidRDefault="002954C2" w:rsidP="009F5A3E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BC121E" w:rsidRPr="009F5A3E" w:rsidRDefault="00BC121E" w:rsidP="009F5A3E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954C2" w:rsidRPr="009F5A3E">
        <w:rPr>
          <w:rFonts w:ascii="Arial" w:eastAsia="Times New Roman" w:hAnsi="Arial" w:cs="Arial"/>
          <w:b/>
          <w:sz w:val="24"/>
          <w:szCs w:val="24"/>
          <w:lang w:eastAsia="pl-PL"/>
        </w:rPr>
        <w:t>RK-NZ.261.39.2023.MM</w:t>
      </w:r>
    </w:p>
    <w:p w:rsidR="00BC121E" w:rsidRPr="009F5A3E" w:rsidRDefault="00BC121E" w:rsidP="009F5A3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954C2" w:rsidRPr="009F5A3E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9F5A3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9F5A3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9F5A3E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F5A3E" w:rsidRDefault="008E296F" w:rsidP="009F5A3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F5A3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F5A3E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F5A3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F5A3E" w:rsidRDefault="00BC121E" w:rsidP="009F5A3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F5A3E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</w:t>
      </w:r>
      <w:r w:rsidRPr="009F5A3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ochronie konkurencji i konsumentów (t.j. Dz. U. z 2021 r. poz. 275), z innym Wykonawcą, który złożył odrębną ofertę w niniejszym postępowaniu.</w:t>
      </w:r>
    </w:p>
    <w:p w:rsidR="00BF69A4" w:rsidRPr="009F5A3E" w:rsidRDefault="00BF69A4" w:rsidP="009F5A3E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F5A3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F5A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F5A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F5A3E" w:rsidRDefault="00BC121E" w:rsidP="009F5A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F5A3E" w:rsidRDefault="00BC121E" w:rsidP="009F5A3E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F5A3E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F5A3E" w:rsidRDefault="00BC121E" w:rsidP="009F5A3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F5A3E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F5A3E" w:rsidRDefault="00067B62" w:rsidP="009F5A3E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F5A3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F5A3E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F5A3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F5A3E" w:rsidRDefault="00067B62" w:rsidP="009F5A3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F5A3E" w:rsidTr="00620E37">
        <w:tc>
          <w:tcPr>
            <w:tcW w:w="2660" w:type="dxa"/>
            <w:shd w:val="clear" w:color="auto" w:fill="auto"/>
          </w:tcPr>
          <w:p w:rsidR="00BC121E" w:rsidRPr="009F5A3E" w:rsidRDefault="00BC121E" w:rsidP="009F5A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9F5A3E" w:rsidRDefault="00BC121E" w:rsidP="009F5A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9F5A3E" w:rsidRDefault="00BC121E" w:rsidP="009F5A3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9F5A3E" w:rsidRDefault="00BC121E" w:rsidP="009F5A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9F5A3E" w:rsidRDefault="00BC121E" w:rsidP="009F5A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F5A3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F5A3E" w:rsidRDefault="002954C2" w:rsidP="009F5A3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F5A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F5A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9F5A3E" w:rsidRDefault="00BC121E" w:rsidP="009F5A3E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9F5A3E" w:rsidRDefault="00BC121E" w:rsidP="009F5A3E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9F5A3E" w:rsidRDefault="00106AC7" w:rsidP="009F5A3E">
      <w:pPr>
        <w:spacing w:line="360" w:lineRule="auto"/>
        <w:rPr>
          <w:sz w:val="24"/>
          <w:szCs w:val="24"/>
        </w:rPr>
      </w:pPr>
    </w:p>
    <w:sectPr w:rsidR="00106AC7" w:rsidRPr="009F5A3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19B" w:rsidRDefault="00DC319B">
      <w:r>
        <w:separator/>
      </w:r>
    </w:p>
  </w:endnote>
  <w:endnote w:type="continuationSeparator" w:id="0">
    <w:p w:rsidR="00DC319B" w:rsidRDefault="00DC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A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A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4C2" w:rsidRDefault="002954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19B" w:rsidRDefault="00DC319B">
      <w:r>
        <w:separator/>
      </w:r>
    </w:p>
  </w:footnote>
  <w:footnote w:type="continuationSeparator" w:id="0">
    <w:p w:rsidR="00DC319B" w:rsidRDefault="00DC3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4C2" w:rsidRDefault="00295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4C2" w:rsidRDefault="002954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4C2" w:rsidRDefault="002954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19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54C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A3E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246F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C319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17606C"/>
  <w15:chartTrackingRefBased/>
  <w15:docId w15:val="{D905E666-5E6B-400E-AF05-BBD3B285A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F5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5A3E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458F2-8776-40D4-84B7-BED4B1341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2023-06-30T11:02:00Z</cp:lastPrinted>
  <dcterms:created xsi:type="dcterms:W3CDTF">2023-06-30T11:02:00Z</dcterms:created>
  <dcterms:modified xsi:type="dcterms:W3CDTF">2023-06-30T11:02:00Z</dcterms:modified>
</cp:coreProperties>
</file>