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614408" w:rsidRDefault="00657A47" w:rsidP="00614408">
      <w:pPr>
        <w:pStyle w:val="Nagwek4"/>
        <w:spacing w:after="480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614408">
        <w:rPr>
          <w:rFonts w:ascii="Arial" w:hAnsi="Arial" w:cs="Arial"/>
          <w:bCs/>
          <w:i w:val="0"/>
          <w:szCs w:val="24"/>
        </w:rPr>
        <w:t xml:space="preserve">Załącznik nr </w:t>
      </w:r>
      <w:r w:rsidR="00771DDE" w:rsidRPr="00614408">
        <w:rPr>
          <w:rFonts w:ascii="Arial" w:hAnsi="Arial" w:cs="Arial"/>
          <w:bCs/>
          <w:i w:val="0"/>
          <w:szCs w:val="24"/>
        </w:rPr>
        <w:t>2</w:t>
      </w:r>
      <w:r w:rsidR="007666D6" w:rsidRPr="00614408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14408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614408" w:rsidRDefault="008D442B" w:rsidP="00614408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4408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614408" w:rsidRDefault="008D442B" w:rsidP="00614408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4408">
              <w:rPr>
                <w:rFonts w:ascii="Arial" w:hAnsi="Arial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61440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614408" w:rsidRDefault="00053927" w:rsidP="00614408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4408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614408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614408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614408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614408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614408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614408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614408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614408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614408" w:rsidRDefault="008D442B" w:rsidP="00614408">
      <w:pPr>
        <w:widowControl w:val="0"/>
        <w:suppressAutoHyphens/>
        <w:autoSpaceDE w:val="0"/>
        <w:autoSpaceDN w:val="0"/>
        <w:adjustRightInd w:val="0"/>
        <w:spacing w:before="48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14408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614408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614408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9"/>
      </w:tblGrid>
      <w:tr w:rsidR="003A486D" w:rsidRPr="00614408" w:rsidTr="0087706D">
        <w:tc>
          <w:tcPr>
            <w:tcW w:w="550" w:type="dxa"/>
            <w:shd w:val="clear" w:color="auto" w:fill="auto"/>
            <w:vAlign w:val="center"/>
          </w:tcPr>
          <w:p w:rsidR="003A486D" w:rsidRPr="00614408" w:rsidRDefault="003A486D" w:rsidP="0061440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1440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614408" w:rsidRDefault="003A486D" w:rsidP="0061440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1440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61440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61440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61440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614408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614408" w:rsidRDefault="003A486D" w:rsidP="0061440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1440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614408" w:rsidTr="0087706D">
        <w:tc>
          <w:tcPr>
            <w:tcW w:w="550" w:type="dxa"/>
            <w:shd w:val="clear" w:color="auto" w:fill="auto"/>
            <w:vAlign w:val="center"/>
          </w:tcPr>
          <w:p w:rsidR="003A486D" w:rsidRPr="00614408" w:rsidRDefault="003A486D" w:rsidP="00614408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1440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614408" w:rsidRDefault="003A486D" w:rsidP="00614408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614408" w:rsidRDefault="003A486D" w:rsidP="00614408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614408" w:rsidTr="0087706D">
        <w:tc>
          <w:tcPr>
            <w:tcW w:w="550" w:type="dxa"/>
            <w:shd w:val="clear" w:color="auto" w:fill="auto"/>
            <w:vAlign w:val="center"/>
          </w:tcPr>
          <w:p w:rsidR="003A486D" w:rsidRPr="00614408" w:rsidRDefault="003A486D" w:rsidP="00614408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1440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614408" w:rsidRDefault="003A486D" w:rsidP="00614408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614408" w:rsidRDefault="003A486D" w:rsidP="00614408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E3BCE" w:rsidRPr="00614408" w:rsidRDefault="0024648D" w:rsidP="00614408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1440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61440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614408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614408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771DDE" w:rsidRPr="00614408">
        <w:rPr>
          <w:rFonts w:ascii="Arial" w:hAnsi="Arial" w:cs="Arial"/>
          <w:sz w:val="24"/>
          <w:szCs w:val="24"/>
        </w:rPr>
        <w:t>(</w:t>
      </w:r>
      <w:proofErr w:type="spellStart"/>
      <w:r w:rsidR="00771DDE" w:rsidRPr="00614408">
        <w:rPr>
          <w:rFonts w:ascii="Arial" w:hAnsi="Arial" w:cs="Arial"/>
          <w:sz w:val="24"/>
          <w:szCs w:val="24"/>
        </w:rPr>
        <w:t>t.j</w:t>
      </w:r>
      <w:proofErr w:type="spellEnd"/>
      <w:r w:rsidR="00771DDE" w:rsidRPr="00614408">
        <w:rPr>
          <w:rFonts w:ascii="Arial" w:hAnsi="Arial" w:cs="Arial"/>
          <w:sz w:val="24"/>
          <w:szCs w:val="24"/>
        </w:rPr>
        <w:t>. Dz. U. z 2022r. poz. 1710)</w:t>
      </w:r>
      <w:r w:rsidRPr="00614408">
        <w:rPr>
          <w:rFonts w:ascii="Arial" w:hAnsi="Arial" w:cs="Arial"/>
          <w:sz w:val="24"/>
          <w:szCs w:val="24"/>
        </w:rPr>
        <w:t>, że w ramach zamówienia</w:t>
      </w:r>
      <w:r w:rsidR="00BE3BCE" w:rsidRPr="00614408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Pr="00614408" w:rsidRDefault="00771DDE" w:rsidP="00614408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1440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Wykonanie dokumentacji projektowo-kosztorysowej p.n.: </w:t>
      </w:r>
      <w:r w:rsidR="00CE237B">
        <w:rPr>
          <w:rFonts w:ascii="Arial" w:eastAsia="Times New Roman" w:hAnsi="Arial" w:cs="Arial"/>
          <w:b/>
          <w:sz w:val="24"/>
          <w:szCs w:val="24"/>
          <w:lang w:eastAsia="pl-PL"/>
        </w:rPr>
        <w:t>„</w:t>
      </w:r>
      <w:r w:rsidRPr="00614408">
        <w:rPr>
          <w:rFonts w:ascii="Arial" w:eastAsia="Times New Roman" w:hAnsi="Arial" w:cs="Arial"/>
          <w:b/>
          <w:sz w:val="24"/>
          <w:szCs w:val="24"/>
          <w:lang w:eastAsia="pl-PL"/>
        </w:rPr>
        <w:t>Przebudowa boiska sportowe</w:t>
      </w:r>
      <w:r w:rsidR="00CE237B">
        <w:rPr>
          <w:rFonts w:ascii="Arial" w:eastAsia="Times New Roman" w:hAnsi="Arial" w:cs="Arial"/>
          <w:b/>
          <w:sz w:val="24"/>
          <w:szCs w:val="24"/>
          <w:lang w:eastAsia="pl-PL"/>
        </w:rPr>
        <w:t>go Politechniki Częstochowskiej”</w:t>
      </w:r>
    </w:p>
    <w:p w:rsidR="00EC10EE" w:rsidRPr="00614408" w:rsidRDefault="00EC10EE" w:rsidP="00614408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14408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771DDE" w:rsidRPr="00614408">
        <w:rPr>
          <w:rFonts w:ascii="Arial" w:eastAsia="Times New Roman" w:hAnsi="Arial" w:cs="Arial"/>
          <w:b/>
          <w:sz w:val="24"/>
          <w:szCs w:val="24"/>
          <w:lang w:eastAsia="pl-PL"/>
        </w:rPr>
        <w:t>RK-NZ.261.41.2023.MT</w:t>
      </w:r>
    </w:p>
    <w:p w:rsidR="00DC652A" w:rsidRPr="00614408" w:rsidRDefault="0024648D" w:rsidP="00614408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14408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614408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614408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614408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614408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614408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614408" w:rsidTr="0087706D">
        <w:tc>
          <w:tcPr>
            <w:tcW w:w="617" w:type="dxa"/>
            <w:shd w:val="clear" w:color="auto" w:fill="auto"/>
            <w:vAlign w:val="center"/>
          </w:tcPr>
          <w:p w:rsidR="00B641BE" w:rsidRPr="00614408" w:rsidRDefault="00B641BE" w:rsidP="0061440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1440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614408" w:rsidRDefault="00B641BE" w:rsidP="0061440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1440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614408" w:rsidRDefault="00B641BE" w:rsidP="0061440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1440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614408" w:rsidTr="0087706D">
        <w:tc>
          <w:tcPr>
            <w:tcW w:w="617" w:type="dxa"/>
            <w:shd w:val="clear" w:color="auto" w:fill="auto"/>
            <w:vAlign w:val="center"/>
          </w:tcPr>
          <w:p w:rsidR="00B641BE" w:rsidRPr="00614408" w:rsidRDefault="00B641BE" w:rsidP="0061440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1440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614408" w:rsidRDefault="00B641BE" w:rsidP="0061440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614408" w:rsidRDefault="00B641BE" w:rsidP="0061440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614408" w:rsidTr="0087706D">
        <w:tc>
          <w:tcPr>
            <w:tcW w:w="617" w:type="dxa"/>
            <w:shd w:val="clear" w:color="auto" w:fill="auto"/>
            <w:vAlign w:val="center"/>
          </w:tcPr>
          <w:p w:rsidR="00B641BE" w:rsidRPr="00614408" w:rsidRDefault="00B641BE" w:rsidP="0061440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1440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614408" w:rsidRDefault="00B641BE" w:rsidP="0061440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614408" w:rsidRDefault="00B641BE" w:rsidP="0061440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614408" w:rsidRDefault="007A2C38" w:rsidP="00614408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614408" w:rsidRDefault="00E27ABB" w:rsidP="00614408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670"/>
        <w:gridCol w:w="4618"/>
      </w:tblGrid>
      <w:tr w:rsidR="00053927" w:rsidRPr="00614408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614408" w:rsidRDefault="00053927" w:rsidP="00614408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614408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lastRenderedPageBreak/>
              <w:t>………………………………………………..</w:t>
            </w:r>
          </w:p>
          <w:p w:rsidR="00053927" w:rsidRPr="00614408" w:rsidRDefault="00053927" w:rsidP="00614408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614408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614408" w:rsidRDefault="00614408" w:rsidP="00614408">
            <w:pPr>
              <w:spacing w:before="60" w:after="0" w:line="36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4408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="00053927" w:rsidRPr="00614408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614408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="00053927" w:rsidRPr="00614408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614408" w:rsidRDefault="007A2C38" w:rsidP="0061440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614408" w:rsidRDefault="007A2C38" w:rsidP="0061440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614408" w:rsidRDefault="007A2C38" w:rsidP="0061440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614408" w:rsidRDefault="007A2C38" w:rsidP="0061440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614408" w:rsidRDefault="007A2C38" w:rsidP="0061440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614408" w:rsidRDefault="007A2C38" w:rsidP="0061440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614408" w:rsidRDefault="007A2C38" w:rsidP="0061440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614408" w:rsidRDefault="007A2C38" w:rsidP="0061440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614408" w:rsidRDefault="004A0686" w:rsidP="0061440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614408" w:rsidRDefault="004A0686" w:rsidP="00614408">
      <w:pPr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614408">
        <w:rPr>
          <w:rFonts w:ascii="Arial" w:hAnsi="Arial" w:cs="Arial"/>
          <w:sz w:val="24"/>
          <w:szCs w:val="24"/>
        </w:rPr>
        <w:t>* wypełnić tyle razy ile to konieczne.</w:t>
      </w:r>
    </w:p>
    <w:sectPr w:rsidR="004A0686" w:rsidRPr="00614408" w:rsidSect="00EC10EE">
      <w:foot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A5A" w:rsidRDefault="00DA3A5A" w:rsidP="00025386">
      <w:pPr>
        <w:spacing w:after="0" w:line="240" w:lineRule="auto"/>
      </w:pPr>
      <w:r>
        <w:separator/>
      </w:r>
    </w:p>
  </w:endnote>
  <w:endnote w:type="continuationSeparator" w:id="0">
    <w:p w:rsidR="00DA3A5A" w:rsidRDefault="00DA3A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CE237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237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237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A5A" w:rsidRDefault="00DA3A5A" w:rsidP="00025386">
      <w:pPr>
        <w:spacing w:after="0" w:line="240" w:lineRule="auto"/>
      </w:pPr>
      <w:r>
        <w:separator/>
      </w:r>
    </w:p>
  </w:footnote>
  <w:footnote w:type="continuationSeparator" w:id="0">
    <w:p w:rsidR="00DA3A5A" w:rsidRDefault="00DA3A5A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3A5A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14408"/>
    <w:rsid w:val="00620476"/>
    <w:rsid w:val="00657A47"/>
    <w:rsid w:val="00745A44"/>
    <w:rsid w:val="007666D6"/>
    <w:rsid w:val="00771DDE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CE237B"/>
    <w:rsid w:val="00D55FC4"/>
    <w:rsid w:val="00D9320D"/>
    <w:rsid w:val="00DA3A5A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026C8EF"/>
  <w15:chartTrackingRefBased/>
  <w15:docId w15:val="{AE8DE613-6F8E-46CD-94B9-4E228EB4B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2023-06-29T07:10:00Z</dcterms:created>
  <dcterms:modified xsi:type="dcterms:W3CDTF">2023-06-29T07:10:00Z</dcterms:modified>
</cp:coreProperties>
</file>