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834C7" w:rsidRPr="00E834C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834C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834C7">
        <w:rPr>
          <w:rFonts w:ascii="Arial" w:hAnsi="Arial" w:cs="Arial"/>
        </w:rPr>
        <w:t>Politechnika Częstochowska</w:t>
      </w:r>
    </w:p>
    <w:p w:rsidR="006676AE" w:rsidRPr="0012157F" w:rsidRDefault="00E834C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834C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834C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834C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834C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834C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34C7" w:rsidRPr="0012157F" w:rsidTr="0088319B">
        <w:tc>
          <w:tcPr>
            <w:tcW w:w="9104" w:type="dxa"/>
            <w:shd w:val="clear" w:color="auto" w:fill="D9D9D9"/>
          </w:tcPr>
          <w:p w:rsidR="00E834C7" w:rsidRPr="0012157F" w:rsidRDefault="00E834C7" w:rsidP="0088319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834C7" w:rsidRPr="0012157F" w:rsidRDefault="00E834C7" w:rsidP="008831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834C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E834C7" w:rsidRPr="00612283" w:rsidRDefault="00E834C7" w:rsidP="0088319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834C7" w:rsidRPr="0012157F" w:rsidRDefault="00E834C7" w:rsidP="0088319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834C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834C7">
        <w:rPr>
          <w:rFonts w:ascii="Arial" w:hAnsi="Arial" w:cs="Arial"/>
          <w:b/>
          <w:sz w:val="24"/>
          <w:szCs w:val="24"/>
        </w:rPr>
        <w:t>Dostawa wytrząsarki laboratoryjnej o ruchu orbitalnym dla Wydziału Infrastruktury i Środowiska 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834C7" w:rsidRPr="00E834C7">
        <w:rPr>
          <w:rFonts w:ascii="Arial" w:hAnsi="Arial" w:cs="Arial"/>
          <w:b/>
          <w:sz w:val="24"/>
          <w:szCs w:val="24"/>
        </w:rPr>
        <w:t>RK-NZ.262.11.2023.AR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834C7" w:rsidRPr="00E834C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FA6" w:rsidRDefault="00347FA6" w:rsidP="0038231F">
      <w:pPr>
        <w:spacing w:after="0" w:line="240" w:lineRule="auto"/>
      </w:pPr>
      <w:r>
        <w:separator/>
      </w:r>
    </w:p>
  </w:endnote>
  <w:endnote w:type="continuationSeparator" w:id="0">
    <w:p w:rsidR="00347FA6" w:rsidRDefault="00347F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C7" w:rsidRDefault="00E83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4C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4C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C7" w:rsidRDefault="00E83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FA6" w:rsidRDefault="00347FA6" w:rsidP="0038231F">
      <w:pPr>
        <w:spacing w:after="0" w:line="240" w:lineRule="auto"/>
      </w:pPr>
      <w:r>
        <w:separator/>
      </w:r>
    </w:p>
  </w:footnote>
  <w:footnote w:type="continuationSeparator" w:id="0">
    <w:p w:rsidR="00347FA6" w:rsidRDefault="00347FA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C7" w:rsidRDefault="00E83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C7" w:rsidRDefault="00E83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C7" w:rsidRDefault="00E83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F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FA6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4C4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34C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B6DD40-0D6B-41F3-9B80-8B8F0CC6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B69D1-98A2-4938-9735-90ECAC30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2023-06-22T07:41:00Z</dcterms:created>
  <dcterms:modified xsi:type="dcterms:W3CDTF">2023-06-22T07:41:00Z</dcterms:modified>
</cp:coreProperties>
</file>