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847" w:rsidRDefault="00951847" w:rsidP="002E3216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2E3216" w:rsidRDefault="00920D90" w:rsidP="002E3216">
      <w:pPr>
        <w:spacing w:after="240" w:line="360" w:lineRule="auto"/>
        <w:jc w:val="right"/>
        <w:rPr>
          <w:rFonts w:ascii="Arial" w:hAnsi="Arial" w:cs="Arial"/>
        </w:rPr>
      </w:pPr>
      <w:r w:rsidRPr="002E3216">
        <w:rPr>
          <w:rFonts w:ascii="Arial" w:hAnsi="Arial" w:cs="Arial"/>
        </w:rPr>
        <w:t>Częstochowa</w:t>
      </w:r>
      <w:r w:rsidR="00FB7F50" w:rsidRPr="002E3216">
        <w:rPr>
          <w:rFonts w:ascii="Arial" w:hAnsi="Arial" w:cs="Arial"/>
        </w:rPr>
        <w:t xml:space="preserve"> dnia: </w:t>
      </w:r>
      <w:r w:rsidRPr="002E3216">
        <w:rPr>
          <w:rFonts w:ascii="Arial" w:hAnsi="Arial" w:cs="Arial"/>
        </w:rPr>
        <w:t>2023-06-27</w:t>
      </w:r>
    </w:p>
    <w:p w:rsidR="00FB7F50" w:rsidRPr="002E3216" w:rsidRDefault="00FB7F50" w:rsidP="002E3216">
      <w:pPr>
        <w:spacing w:after="240" w:line="360" w:lineRule="auto"/>
        <w:rPr>
          <w:rFonts w:ascii="Arial" w:hAnsi="Arial" w:cs="Arial"/>
        </w:rPr>
      </w:pPr>
    </w:p>
    <w:p w:rsidR="00FB7F50" w:rsidRPr="002E3216" w:rsidRDefault="00920D90" w:rsidP="002E3216">
      <w:pPr>
        <w:spacing w:after="40" w:line="360" w:lineRule="auto"/>
        <w:rPr>
          <w:rFonts w:ascii="Arial" w:hAnsi="Arial" w:cs="Arial"/>
          <w:b/>
          <w:bCs/>
        </w:rPr>
      </w:pPr>
      <w:r w:rsidRPr="002E3216">
        <w:rPr>
          <w:rFonts w:ascii="Arial" w:hAnsi="Arial" w:cs="Arial"/>
          <w:b/>
          <w:bCs/>
        </w:rPr>
        <w:t>Politechnika Częstochowska</w:t>
      </w:r>
    </w:p>
    <w:p w:rsidR="00FB7F50" w:rsidRPr="002E3216" w:rsidRDefault="00920D90" w:rsidP="002E3216">
      <w:pPr>
        <w:spacing w:line="360" w:lineRule="auto"/>
        <w:rPr>
          <w:rFonts w:ascii="Arial" w:hAnsi="Arial" w:cs="Arial"/>
        </w:rPr>
      </w:pPr>
      <w:r w:rsidRPr="002E3216">
        <w:rPr>
          <w:rFonts w:ascii="Arial" w:hAnsi="Arial" w:cs="Arial"/>
        </w:rPr>
        <w:t>Dąbrowskiego</w:t>
      </w:r>
      <w:r w:rsidR="00FB7F50" w:rsidRPr="002E3216">
        <w:rPr>
          <w:rFonts w:ascii="Arial" w:hAnsi="Arial" w:cs="Arial"/>
        </w:rPr>
        <w:t xml:space="preserve"> </w:t>
      </w:r>
      <w:r w:rsidRPr="002E3216">
        <w:rPr>
          <w:rFonts w:ascii="Arial" w:hAnsi="Arial" w:cs="Arial"/>
        </w:rPr>
        <w:t>69</w:t>
      </w:r>
    </w:p>
    <w:p w:rsidR="00FB7F50" w:rsidRPr="002E3216" w:rsidRDefault="00920D90" w:rsidP="002E3216">
      <w:pPr>
        <w:spacing w:line="360" w:lineRule="auto"/>
        <w:rPr>
          <w:rFonts w:ascii="Arial" w:hAnsi="Arial" w:cs="Arial"/>
        </w:rPr>
      </w:pPr>
      <w:r w:rsidRPr="002E3216">
        <w:rPr>
          <w:rFonts w:ascii="Arial" w:hAnsi="Arial" w:cs="Arial"/>
        </w:rPr>
        <w:t>42-201</w:t>
      </w:r>
      <w:r w:rsidR="00FB7F50" w:rsidRPr="002E3216">
        <w:rPr>
          <w:rFonts w:ascii="Arial" w:hAnsi="Arial" w:cs="Arial"/>
        </w:rPr>
        <w:t xml:space="preserve"> </w:t>
      </w:r>
      <w:r w:rsidRPr="002E3216">
        <w:rPr>
          <w:rFonts w:ascii="Arial" w:hAnsi="Arial" w:cs="Arial"/>
        </w:rPr>
        <w:t>Częstochowa</w:t>
      </w:r>
    </w:p>
    <w:p w:rsidR="008642B3" w:rsidRPr="002E3216" w:rsidRDefault="00836DAF" w:rsidP="002E321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E3216">
        <w:rPr>
          <w:rFonts w:ascii="Arial" w:hAnsi="Arial" w:cs="Arial"/>
          <w:szCs w:val="24"/>
        </w:rPr>
        <w:t>OGŁOSZENIE</w:t>
      </w:r>
    </w:p>
    <w:p w:rsidR="008642B3" w:rsidRPr="002E3216" w:rsidRDefault="008642B3" w:rsidP="002E3216">
      <w:pPr>
        <w:spacing w:after="480" w:line="360" w:lineRule="auto"/>
        <w:jc w:val="center"/>
        <w:rPr>
          <w:rFonts w:ascii="Arial" w:hAnsi="Arial" w:cs="Arial"/>
          <w:b/>
        </w:rPr>
      </w:pPr>
      <w:r w:rsidRPr="002E3216">
        <w:rPr>
          <w:rFonts w:ascii="Arial" w:hAnsi="Arial" w:cs="Arial"/>
          <w:b/>
        </w:rPr>
        <w:t xml:space="preserve">o </w:t>
      </w:r>
      <w:r w:rsidR="0054734E" w:rsidRPr="002E321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261"/>
      </w:tblGrid>
      <w:tr w:rsidR="00920D90" w:rsidRPr="002E3216" w:rsidTr="00801F53">
        <w:trPr>
          <w:trHeight w:val="638"/>
        </w:trPr>
        <w:tc>
          <w:tcPr>
            <w:tcW w:w="959" w:type="dxa"/>
            <w:shd w:val="clear" w:color="auto" w:fill="auto"/>
          </w:tcPr>
          <w:p w:rsidR="00920D90" w:rsidRPr="002E3216" w:rsidRDefault="00920D90" w:rsidP="002E321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20D90" w:rsidRPr="002E3216" w:rsidRDefault="00920D90" w:rsidP="002E321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postępowania o udzielenie zamówienia publicznego, prowadzonego w trybie Tryb podstawowy bez negocjacji - art. 275 pkt. 1 ustawy</w:t>
            </w:r>
            <w:bookmarkStart w:id="1" w:name="_GoBack"/>
            <w:r w:rsidRPr="002E3216">
              <w:rPr>
                <w:rFonts w:ascii="Arial" w:hAnsi="Arial" w:cs="Arial"/>
              </w:rPr>
              <w:t xml:space="preserve"> </w:t>
            </w:r>
            <w:proofErr w:type="spellStart"/>
            <w:r w:rsidRPr="002E3216">
              <w:rPr>
                <w:rFonts w:ascii="Arial" w:hAnsi="Arial" w:cs="Arial"/>
              </w:rPr>
              <w:t>Pzp</w:t>
            </w:r>
            <w:proofErr w:type="spellEnd"/>
            <w:r w:rsidRPr="002E3216">
              <w:rPr>
                <w:rFonts w:ascii="Arial" w:hAnsi="Arial" w:cs="Arial"/>
                <w:b/>
              </w:rPr>
              <w:t xml:space="preserve"> </w:t>
            </w:r>
            <w:r w:rsidRPr="002E3216">
              <w:rPr>
                <w:rFonts w:ascii="Arial" w:hAnsi="Arial" w:cs="Arial"/>
                <w:bCs/>
              </w:rPr>
              <w:t>na</w:t>
            </w:r>
            <w:r w:rsidRPr="002E3216">
              <w:rPr>
                <w:rFonts w:ascii="Arial" w:hAnsi="Arial" w:cs="Arial"/>
                <w:b/>
              </w:rPr>
              <w:t xml:space="preserve"> </w:t>
            </w:r>
            <w:r w:rsidRPr="002E3216">
              <w:rPr>
                <w:rFonts w:ascii="Arial" w:hAnsi="Arial" w:cs="Arial"/>
                <w:bCs/>
              </w:rPr>
              <w:t>”</w:t>
            </w:r>
            <w:r w:rsidRPr="002E3216">
              <w:rPr>
                <w:rFonts w:ascii="Arial" w:hAnsi="Arial" w:cs="Arial"/>
                <w:b/>
                <w:bCs/>
              </w:rPr>
              <w:t xml:space="preserve">Dostawa i montaż mebli dla jednostek organizacyjnych </w:t>
            </w:r>
            <w:bookmarkEnd w:id="1"/>
            <w:r w:rsidRPr="002E3216">
              <w:rPr>
                <w:rFonts w:ascii="Arial" w:hAnsi="Arial" w:cs="Arial"/>
                <w:b/>
                <w:bCs/>
              </w:rPr>
              <w:t>Politechniki Częstochowskiej</w:t>
            </w:r>
            <w:r w:rsidRPr="002E3216">
              <w:rPr>
                <w:rFonts w:ascii="Arial" w:hAnsi="Arial" w:cs="Arial"/>
                <w:bCs/>
              </w:rPr>
              <w:t>”</w:t>
            </w:r>
            <w:r w:rsidRPr="002E3216">
              <w:rPr>
                <w:rFonts w:ascii="Arial" w:hAnsi="Arial" w:cs="Arial"/>
                <w:b/>
              </w:rPr>
              <w:t xml:space="preserve"> </w:t>
            </w:r>
            <w:r w:rsidRPr="002E3216">
              <w:rPr>
                <w:rFonts w:ascii="Arial" w:hAnsi="Arial" w:cs="Arial"/>
                <w:bCs/>
              </w:rPr>
              <w:t>– znak sprawy</w:t>
            </w:r>
            <w:r w:rsidRPr="002E3216">
              <w:rPr>
                <w:rFonts w:ascii="Arial" w:hAnsi="Arial" w:cs="Arial"/>
                <w:b/>
              </w:rPr>
              <w:t xml:space="preserve"> RK-NZ.261.27.2023.MT</w:t>
            </w:r>
            <w:r w:rsidRPr="002E321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2E3216" w:rsidRDefault="00C65E53" w:rsidP="002E321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2E3216">
        <w:rPr>
          <w:rFonts w:ascii="Arial" w:hAnsi="Arial" w:cs="Arial"/>
        </w:rPr>
        <w:t xml:space="preserve">Zamawiający, </w:t>
      </w:r>
      <w:r w:rsidR="00920D90" w:rsidRPr="002E3216">
        <w:rPr>
          <w:rFonts w:ascii="Arial" w:hAnsi="Arial" w:cs="Arial"/>
          <w:b/>
        </w:rPr>
        <w:t>Politechnika Częstochowska</w:t>
      </w:r>
      <w:r w:rsidRPr="002E3216">
        <w:rPr>
          <w:rFonts w:ascii="Arial" w:hAnsi="Arial" w:cs="Arial"/>
        </w:rPr>
        <w:t>, działając na podstawie art. 253 ust. 1</w:t>
      </w:r>
      <w:r w:rsidR="00836DAF" w:rsidRPr="002E3216">
        <w:rPr>
          <w:rFonts w:ascii="Arial" w:hAnsi="Arial" w:cs="Arial"/>
        </w:rPr>
        <w:t xml:space="preserve"> pkt. 1 i ust. 2</w:t>
      </w:r>
      <w:r w:rsidRPr="002E3216">
        <w:rPr>
          <w:rFonts w:ascii="Arial" w:hAnsi="Arial" w:cs="Arial"/>
        </w:rPr>
        <w:t xml:space="preserve"> ustawy z dnia 11 września 2019r. Prawo zamówień publicznych </w:t>
      </w:r>
      <w:r w:rsidR="00920D90" w:rsidRPr="002E3216">
        <w:rPr>
          <w:rFonts w:ascii="Arial" w:hAnsi="Arial" w:cs="Arial"/>
        </w:rPr>
        <w:t>(</w:t>
      </w:r>
      <w:proofErr w:type="spellStart"/>
      <w:r w:rsidR="00920D90" w:rsidRPr="002E3216">
        <w:rPr>
          <w:rFonts w:ascii="Arial" w:hAnsi="Arial" w:cs="Arial"/>
        </w:rPr>
        <w:t>t.j</w:t>
      </w:r>
      <w:proofErr w:type="spellEnd"/>
      <w:r w:rsidR="00920D90" w:rsidRPr="002E3216">
        <w:rPr>
          <w:rFonts w:ascii="Arial" w:hAnsi="Arial" w:cs="Arial"/>
        </w:rPr>
        <w:t>. Dz. U. z 2022r. poz. 1710)</w:t>
      </w:r>
      <w:r w:rsidRPr="002E3216">
        <w:rPr>
          <w:rFonts w:ascii="Arial" w:hAnsi="Arial" w:cs="Arial"/>
        </w:rPr>
        <w:t xml:space="preserve">, zwanej dalej „ustawą </w:t>
      </w:r>
      <w:proofErr w:type="spellStart"/>
      <w:r w:rsidRPr="002E3216">
        <w:rPr>
          <w:rFonts w:ascii="Arial" w:hAnsi="Arial" w:cs="Arial"/>
        </w:rPr>
        <w:t>Pzp</w:t>
      </w:r>
      <w:proofErr w:type="spellEnd"/>
      <w:r w:rsidRPr="002E3216">
        <w:rPr>
          <w:rFonts w:ascii="Arial" w:hAnsi="Arial" w:cs="Arial"/>
        </w:rPr>
        <w:t>”</w:t>
      </w:r>
      <w:r w:rsidR="00D26ED6" w:rsidRPr="002E3216">
        <w:rPr>
          <w:rFonts w:ascii="Arial" w:hAnsi="Arial" w:cs="Arial"/>
        </w:rPr>
        <w:t xml:space="preserve">, </w:t>
      </w:r>
      <w:r w:rsidRPr="002E3216">
        <w:rPr>
          <w:rFonts w:ascii="Arial" w:hAnsi="Arial" w:cs="Arial"/>
        </w:rPr>
        <w:t>informuje</w:t>
      </w:r>
      <w:r w:rsidR="00D26ED6" w:rsidRPr="002E321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E3216">
        <w:rPr>
          <w:rFonts w:ascii="Arial" w:hAnsi="Arial" w:cs="Arial"/>
        </w:rPr>
        <w:t>najkorzystniejsz</w:t>
      </w:r>
      <w:r w:rsidR="00D26ED6" w:rsidRPr="002E3216">
        <w:rPr>
          <w:rFonts w:ascii="Arial" w:hAnsi="Arial" w:cs="Arial"/>
        </w:rPr>
        <w:t xml:space="preserve">a wybrana została </w:t>
      </w:r>
      <w:r w:rsidR="00756CDA" w:rsidRPr="002E3216">
        <w:rPr>
          <w:rFonts w:ascii="Arial" w:hAnsi="Arial" w:cs="Arial"/>
        </w:rPr>
        <w:t>ofer</w:t>
      </w:r>
      <w:r w:rsidR="00D26ED6" w:rsidRPr="002E3216">
        <w:rPr>
          <w:rFonts w:ascii="Arial" w:hAnsi="Arial" w:cs="Arial"/>
        </w:rPr>
        <w:t>t</w:t>
      </w:r>
      <w:r w:rsidR="009F0E5C" w:rsidRPr="002E3216">
        <w:rPr>
          <w:rFonts w:ascii="Arial" w:hAnsi="Arial" w:cs="Arial"/>
        </w:rPr>
        <w:t>a</w:t>
      </w:r>
      <w:r w:rsidR="00D26ED6" w:rsidRPr="002E3216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 xml:space="preserve">Białostocka 40 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42-202 Częstochowa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1</w:t>
            </w:r>
            <w:r w:rsidRPr="002E3216">
              <w:rPr>
                <w:rFonts w:ascii="Arial" w:hAnsi="Arial" w:cs="Arial"/>
              </w:rPr>
              <w:t xml:space="preserve">: Dostawa fotela biurowego rehabilitacyjnego dla Katedry Inteligentnych Systemów Informatycznych Politechniki Częstochowskiej za cenę brutto </w:t>
            </w:r>
            <w:r w:rsidRPr="002E3216">
              <w:rPr>
                <w:rFonts w:ascii="Arial" w:hAnsi="Arial" w:cs="Arial"/>
                <w:b/>
              </w:rPr>
              <w:t>2 160.00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 xml:space="preserve">Białostocka 40 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42-202 Częstochowa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2</w:t>
            </w:r>
            <w:r w:rsidRPr="002E3216">
              <w:rPr>
                <w:rFonts w:ascii="Arial" w:hAnsi="Arial" w:cs="Arial"/>
              </w:rPr>
              <w:t xml:space="preserve">: Dostawa krzeseł konferencyjnych dla Katedry Inteligentnych Systemów Informatycznych Politechniki Częstochowskiej za cenę brutto </w:t>
            </w:r>
            <w:r w:rsidRPr="002E3216">
              <w:rPr>
                <w:rFonts w:ascii="Arial" w:hAnsi="Arial" w:cs="Arial"/>
                <w:b/>
              </w:rPr>
              <w:t>5 116.80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 xml:space="preserve">Białostocka 40 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42-202 Częstochowa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3</w:t>
            </w:r>
            <w:r w:rsidRPr="002E3216">
              <w:rPr>
                <w:rFonts w:ascii="Arial" w:hAnsi="Arial" w:cs="Arial"/>
              </w:rPr>
              <w:t xml:space="preserve">: Dostawa wraz z montażem mebli do sali Studium Języków Obcych Politechniki Częstochowskiej za cenę brutto </w:t>
            </w:r>
            <w:r w:rsidRPr="002E3216">
              <w:rPr>
                <w:rFonts w:ascii="Arial" w:hAnsi="Arial" w:cs="Arial"/>
                <w:b/>
              </w:rPr>
              <w:t>4 620.00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>Przedsiębiorstwo Produkcyjno- Handlowo- Usługowe Studio-7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 xml:space="preserve">Miąsowa 19 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 xml:space="preserve">28-305 </w:t>
            </w:r>
            <w:r w:rsidR="002E3216">
              <w:rPr>
                <w:rFonts w:ascii="Arial" w:hAnsi="Arial" w:cs="Arial"/>
                <w:bCs/>
              </w:rPr>
              <w:t>Sobków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4</w:t>
            </w:r>
            <w:r w:rsidRPr="002E3216">
              <w:rPr>
                <w:rFonts w:ascii="Arial" w:hAnsi="Arial" w:cs="Arial"/>
              </w:rPr>
              <w:t xml:space="preserve">: Dostawa mebli biurowych wraz z montażem dla Wydawnictwa Politechniki Częstochowskiej za cenę brutto </w:t>
            </w:r>
            <w:r w:rsidRPr="002E3216">
              <w:rPr>
                <w:rFonts w:ascii="Arial" w:hAnsi="Arial" w:cs="Arial"/>
                <w:b/>
              </w:rPr>
              <w:t>22 140.00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lastRenderedPageBreak/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Kardynała Wysz</w:t>
            </w:r>
            <w:r w:rsidR="002E3216">
              <w:rPr>
                <w:rFonts w:ascii="Arial" w:hAnsi="Arial" w:cs="Arial"/>
                <w:bCs/>
              </w:rPr>
              <w:t>y</w:t>
            </w:r>
            <w:r w:rsidRPr="002E3216">
              <w:rPr>
                <w:rFonts w:ascii="Arial" w:hAnsi="Arial" w:cs="Arial"/>
                <w:bCs/>
              </w:rPr>
              <w:t>ńskiego 46 /a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87-600 Lipno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5</w:t>
            </w:r>
            <w:r w:rsidRPr="002E3216">
              <w:rPr>
                <w:rFonts w:ascii="Arial" w:hAnsi="Arial" w:cs="Arial"/>
              </w:rPr>
              <w:t xml:space="preserve">: Dostawa foteli biurowych dla  Wydawnictwa Politechniki Częstochowskiej za cenę brutto </w:t>
            </w:r>
            <w:r w:rsidRPr="002E3216">
              <w:rPr>
                <w:rFonts w:ascii="Arial" w:hAnsi="Arial" w:cs="Arial"/>
                <w:b/>
              </w:rPr>
              <w:t>3 936.00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 xml:space="preserve">Białostocka 40 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42-202 Częstochowa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6</w:t>
            </w:r>
            <w:r w:rsidRPr="002E3216">
              <w:rPr>
                <w:rFonts w:ascii="Arial" w:hAnsi="Arial" w:cs="Arial"/>
              </w:rPr>
              <w:t xml:space="preserve">: Dostawa mebli biurowych dla Wydziału Zarządzania Politechniki Częstochowskiej - Administracja za cenę brutto </w:t>
            </w:r>
            <w:r w:rsidRPr="002E3216">
              <w:rPr>
                <w:rFonts w:ascii="Arial" w:hAnsi="Arial" w:cs="Arial"/>
                <w:b/>
              </w:rPr>
              <w:t>22 140.00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lastRenderedPageBreak/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Kardynała Wysz</w:t>
            </w:r>
            <w:r w:rsidR="002E3216">
              <w:rPr>
                <w:rFonts w:ascii="Arial" w:hAnsi="Arial" w:cs="Arial"/>
                <w:bCs/>
              </w:rPr>
              <w:t>y</w:t>
            </w:r>
            <w:r w:rsidRPr="002E3216">
              <w:rPr>
                <w:rFonts w:ascii="Arial" w:hAnsi="Arial" w:cs="Arial"/>
                <w:bCs/>
              </w:rPr>
              <w:t>ńskiego 46 /a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87-600 Lipno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7</w:t>
            </w:r>
            <w:r w:rsidRPr="002E3216">
              <w:rPr>
                <w:rFonts w:ascii="Arial" w:hAnsi="Arial" w:cs="Arial"/>
              </w:rPr>
              <w:t xml:space="preserve">: Dostawa mebli biurowych dla Wydziału Zarządzania Politechniki Częstochowskiej - Sekcja </w:t>
            </w:r>
            <w:proofErr w:type="spellStart"/>
            <w:r w:rsidRPr="002E3216">
              <w:rPr>
                <w:rFonts w:ascii="Arial" w:hAnsi="Arial" w:cs="Arial"/>
              </w:rPr>
              <w:t>finansowa-dziekanaty</w:t>
            </w:r>
            <w:proofErr w:type="spellEnd"/>
            <w:r w:rsidRPr="002E3216">
              <w:rPr>
                <w:rFonts w:ascii="Arial" w:hAnsi="Arial" w:cs="Arial"/>
              </w:rPr>
              <w:t xml:space="preserve"> za cenę brutto </w:t>
            </w:r>
            <w:r w:rsidRPr="002E3216">
              <w:rPr>
                <w:rFonts w:ascii="Arial" w:hAnsi="Arial" w:cs="Arial"/>
                <w:b/>
              </w:rPr>
              <w:t>16 494.30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>KAL-SPORT</w:t>
            </w:r>
            <w:r w:rsidR="002E3216">
              <w:rPr>
                <w:rFonts w:ascii="Arial" w:hAnsi="Arial" w:cs="Arial"/>
                <w:b/>
              </w:rPr>
              <w:t xml:space="preserve"> Paweł Kalita</w:t>
            </w:r>
          </w:p>
          <w:p w:rsidR="00920D90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Trembeckiego 11a</w:t>
            </w:r>
          </w:p>
          <w:p w:rsidR="00920D90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35-234</w:t>
            </w:r>
            <w:r w:rsidR="00920D90" w:rsidRPr="002E3216">
              <w:rPr>
                <w:rFonts w:ascii="Arial" w:hAnsi="Arial" w:cs="Arial"/>
                <w:bCs/>
              </w:rPr>
              <w:t xml:space="preserve"> Rzeszów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8</w:t>
            </w:r>
            <w:r w:rsidRPr="002E3216">
              <w:rPr>
                <w:rFonts w:ascii="Arial" w:hAnsi="Arial" w:cs="Arial"/>
              </w:rPr>
              <w:t xml:space="preserve">: Dostawa mebli biurowych dla Wydziału Zarządzania Politechniki Częstochowskiej - Biuro Dyscypliny Naukowej za cenę brutto </w:t>
            </w:r>
            <w:r w:rsidRPr="002E3216">
              <w:rPr>
                <w:rFonts w:ascii="Arial" w:hAnsi="Arial" w:cs="Arial"/>
                <w:b/>
              </w:rPr>
              <w:t>8 917.50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- 93,30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 xml:space="preserve">Białostocka 40 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42-202 Częstochowa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9</w:t>
            </w:r>
            <w:r w:rsidRPr="002E3216">
              <w:rPr>
                <w:rFonts w:ascii="Arial" w:hAnsi="Arial" w:cs="Arial"/>
              </w:rPr>
              <w:t xml:space="preserve">: Dostawa biurka i fotela dla studentów z niepełnosprawnościami Wydziału Zarządzania Politechniki Częstochowskiej za cenę brutto </w:t>
            </w:r>
            <w:r w:rsidRPr="002E3216">
              <w:rPr>
                <w:rFonts w:ascii="Arial" w:hAnsi="Arial" w:cs="Arial"/>
                <w:b/>
              </w:rPr>
              <w:t>4 620.00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Kardynała Wysz</w:t>
            </w:r>
            <w:r w:rsidR="002E3216">
              <w:rPr>
                <w:rFonts w:ascii="Arial" w:hAnsi="Arial" w:cs="Arial"/>
                <w:bCs/>
              </w:rPr>
              <w:t>y</w:t>
            </w:r>
            <w:r w:rsidRPr="002E3216">
              <w:rPr>
                <w:rFonts w:ascii="Arial" w:hAnsi="Arial" w:cs="Arial"/>
                <w:bCs/>
              </w:rPr>
              <w:t>ńskiego 46 /a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87-600 Lipno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10</w:t>
            </w:r>
            <w:r w:rsidRPr="002E3216">
              <w:rPr>
                <w:rFonts w:ascii="Arial" w:hAnsi="Arial" w:cs="Arial"/>
              </w:rPr>
              <w:t xml:space="preserve">: Dostawa wraz z montażem mebli biurowych do pomieszczeń biurowych Działu Nauczania Politechniki Częstochowskiej za cenę brutto </w:t>
            </w:r>
            <w:r w:rsidRPr="002E3216">
              <w:rPr>
                <w:rFonts w:ascii="Arial" w:hAnsi="Arial" w:cs="Arial"/>
                <w:b/>
              </w:rPr>
              <w:t>35 288.70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lastRenderedPageBreak/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Kardynała Wysz</w:t>
            </w:r>
            <w:r w:rsidR="002E3216">
              <w:rPr>
                <w:rFonts w:ascii="Arial" w:hAnsi="Arial" w:cs="Arial"/>
                <w:bCs/>
              </w:rPr>
              <w:t>y</w:t>
            </w:r>
            <w:r w:rsidRPr="002E3216">
              <w:rPr>
                <w:rFonts w:ascii="Arial" w:hAnsi="Arial" w:cs="Arial"/>
                <w:bCs/>
              </w:rPr>
              <w:t>ńskiego 46 /a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87-600 Lipno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11</w:t>
            </w:r>
            <w:r w:rsidRPr="002E3216">
              <w:rPr>
                <w:rFonts w:ascii="Arial" w:hAnsi="Arial" w:cs="Arial"/>
              </w:rPr>
              <w:t xml:space="preserve">: Dostawa mebli biurowych dla Wydziału Budownictwa Politechniki Częstochowskiej za cenę brutto </w:t>
            </w:r>
            <w:r w:rsidRPr="002E3216">
              <w:rPr>
                <w:rFonts w:ascii="Arial" w:hAnsi="Arial" w:cs="Arial"/>
                <w:b/>
              </w:rPr>
              <w:t>4 317.30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- 90,00 pkt. Cena oferty mieści się w możliwościach finansowych Zamawiającego.</w:t>
            </w:r>
          </w:p>
        </w:tc>
      </w:tr>
      <w:tr w:rsidR="00920D90" w:rsidRPr="002E3216" w:rsidTr="00801F53">
        <w:trPr>
          <w:cantSplit/>
        </w:trPr>
        <w:tc>
          <w:tcPr>
            <w:tcW w:w="9498" w:type="dxa"/>
          </w:tcPr>
          <w:p w:rsidR="00920D90" w:rsidRPr="002E3216" w:rsidRDefault="00920D90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 xml:space="preserve">Białostocka 40 </w:t>
            </w:r>
          </w:p>
          <w:p w:rsidR="00920D90" w:rsidRPr="002E3216" w:rsidRDefault="00920D90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3216">
              <w:rPr>
                <w:rFonts w:ascii="Arial" w:hAnsi="Arial" w:cs="Arial"/>
                <w:bCs/>
              </w:rPr>
              <w:t>42-202 Częstochowa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na:</w:t>
            </w:r>
          </w:p>
          <w:p w:rsidR="00920D90" w:rsidRPr="002E3216" w:rsidRDefault="00920D90" w:rsidP="002E321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  <w:b/>
              </w:rPr>
              <w:t>Zadanie nr 12</w:t>
            </w:r>
            <w:r w:rsidRPr="002E3216">
              <w:rPr>
                <w:rFonts w:ascii="Arial" w:hAnsi="Arial" w:cs="Arial"/>
              </w:rPr>
              <w:t xml:space="preserve">: Dostawa mebli do aranżacji holu głównego Wydziału Inżynierii Produkcji i Technologii Materiałów Politechniki Częstochowskiej za cenę brutto </w:t>
            </w:r>
            <w:r w:rsidRPr="002E3216">
              <w:rPr>
                <w:rFonts w:ascii="Arial" w:hAnsi="Arial" w:cs="Arial"/>
                <w:b/>
              </w:rPr>
              <w:t>71 340.00 zł</w:t>
            </w:r>
          </w:p>
          <w:p w:rsidR="00920D90" w:rsidRPr="002E3216" w:rsidRDefault="00920D90" w:rsidP="002E321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  <w:color w:val="000000"/>
              </w:rPr>
              <w:t>Uzasadnienie wyboru:</w:t>
            </w:r>
          </w:p>
          <w:p w:rsidR="00920D90" w:rsidRPr="002E3216" w:rsidRDefault="00920D90" w:rsidP="002E321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- 99,48 pkt. Cena oferty mieści się w możliwościach finansowych Zamawiającego.</w:t>
            </w:r>
          </w:p>
        </w:tc>
      </w:tr>
    </w:tbl>
    <w:p w:rsidR="003A0AFC" w:rsidRPr="002E3216" w:rsidRDefault="00915B9E" w:rsidP="002E321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E321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544"/>
        <w:gridCol w:w="2268"/>
        <w:gridCol w:w="1701"/>
      </w:tblGrid>
      <w:tr w:rsidR="00211A34" w:rsidRPr="002E3216" w:rsidTr="00951847">
        <w:tc>
          <w:tcPr>
            <w:tcW w:w="2410" w:type="dxa"/>
            <w:shd w:val="clear" w:color="auto" w:fill="F3F3F3"/>
          </w:tcPr>
          <w:p w:rsidR="00211A34" w:rsidRPr="002E3216" w:rsidRDefault="00211A34" w:rsidP="002E321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E3216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544" w:type="dxa"/>
            <w:shd w:val="clear" w:color="auto" w:fill="F3F3F3"/>
          </w:tcPr>
          <w:p w:rsidR="00211A34" w:rsidRPr="002E3216" w:rsidRDefault="00211A34" w:rsidP="002E321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E3216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:rsidR="00211A34" w:rsidRPr="002E3216" w:rsidRDefault="00211A34" w:rsidP="002E321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E3216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701" w:type="dxa"/>
            <w:shd w:val="clear" w:color="auto" w:fill="F3F3F3"/>
          </w:tcPr>
          <w:p w:rsidR="00211A34" w:rsidRPr="002E3216" w:rsidRDefault="00211A34" w:rsidP="002E321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E3216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>1 - Dostawa fotela biurowego rehabilitacyjnego dla Katedry Inteligentnych Systemów Informatycznych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- 47.13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87,13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1 - Dostawa fotela biurowego rehabilitacyjnego dla Katedry Inteligentnych Systemów Informatycznych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Białostocka 40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100,00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1 - Dostawa fotela biurowego rehabilitacyjnego dla Katedry Inteligentnych Systemów Informatycznych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- 45.32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85,32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1 - Dostawa fotela biurowego </w:t>
            </w:r>
            <w:r w:rsidRPr="002E3216">
              <w:rPr>
                <w:rFonts w:ascii="Arial" w:hAnsi="Arial" w:cs="Arial"/>
              </w:rPr>
              <w:lastRenderedPageBreak/>
              <w:t>rehabilitacyjnego dla Katedry Inteligentnych Systemów Informatycznych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1 - Cena - 40.00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 xml:space="preserve">2 - Termin </w:t>
            </w:r>
            <w:r w:rsidRPr="002E3216">
              <w:rPr>
                <w:rFonts w:ascii="Arial" w:hAnsi="Arial" w:cs="Arial"/>
              </w:rPr>
              <w:lastRenderedPageBreak/>
              <w:t>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80,00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2 - Dostawa krzeseł konferencyjnych dla Katedry Inteligentnych Systemów Informatycznych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- 52.00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92,00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2 - Dostawa krzeseł konferencyjnych dla Katedry Inteligentnych Systemów Informatycznych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Kardynała Wysz</w:t>
            </w:r>
            <w:r w:rsidR="002E3216">
              <w:rPr>
                <w:rFonts w:ascii="Arial" w:hAnsi="Arial" w:cs="Arial"/>
              </w:rPr>
              <w:t>y</w:t>
            </w:r>
            <w:r w:rsidRPr="002E3216">
              <w:rPr>
                <w:rFonts w:ascii="Arial" w:hAnsi="Arial" w:cs="Arial"/>
              </w:rPr>
              <w:t>ńskiego 46/a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87-600 Lipno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- 42.16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- 10.00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72,16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2 - Dostawa krzeseł konferencyjnych dla Katedry Inteligentnych Systemów Informatycznych </w:t>
            </w:r>
            <w:r w:rsidRPr="002E3216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Białostocka 40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100,00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2 - Dostawa krzeseł konferencyjnych dla Katedry Inteligentnych Systemów Informatycznych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Nowa Szkoła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Polskiej Organizacji Wojskowej 25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90-248 Łódź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- 49.97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89,97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2 - Dostawa krzeseł konferencyjnych dla Katedry Inteligentnych Systemów Informatycznych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- 39.00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79,00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2 - Dostawa krzeseł konferencyjnych dla Katedry Inteligentnych Systemów Informatycznych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2E3216" w:rsidRPr="002E3216" w:rsidRDefault="002E3216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>KAL-SPORT</w:t>
            </w:r>
            <w:r>
              <w:rPr>
                <w:rFonts w:ascii="Arial" w:hAnsi="Arial" w:cs="Arial"/>
                <w:b/>
              </w:rPr>
              <w:t xml:space="preserve"> Paweł Kalita</w:t>
            </w:r>
          </w:p>
          <w:p w:rsidR="002E3216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Trembeckiego 11a</w:t>
            </w:r>
          </w:p>
          <w:p w:rsidR="002E3216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35-234</w:t>
            </w:r>
            <w:r w:rsidRPr="002E3216">
              <w:rPr>
                <w:rFonts w:ascii="Arial" w:hAnsi="Arial" w:cs="Arial"/>
                <w:bCs/>
              </w:rPr>
              <w:t xml:space="preserve"> Rzeszów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- 41.60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- 6.67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68,27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2 - Dostawa krzeseł konferencyjnych dla </w:t>
            </w:r>
            <w:r w:rsidRPr="002E3216">
              <w:rPr>
                <w:rFonts w:ascii="Arial" w:hAnsi="Arial" w:cs="Arial"/>
              </w:rPr>
              <w:lastRenderedPageBreak/>
              <w:t>Katedry Inteligentnych Systemów Informatycznych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1 - Cena - 20.13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 xml:space="preserve">2 - Termin </w:t>
            </w:r>
            <w:r w:rsidRPr="002E3216">
              <w:rPr>
                <w:rFonts w:ascii="Arial" w:hAnsi="Arial" w:cs="Arial"/>
              </w:rPr>
              <w:lastRenderedPageBreak/>
              <w:t>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60,13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Dostawa wraz z montażem mebli do sali Studium Języków Obcych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Dostawa wraz z montażem mebli do sali Studium Języków Obcych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Białostocka 40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100,00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Dostawa wraz z montażem mebli do sali Studium Języków Obcych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- 40.98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80,98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3 - Dostawa wraz z montażem mebli do sali Studium Języków Obcych </w:t>
            </w:r>
            <w:r w:rsidRPr="002E3216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- 36.35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3 - Okres </w:t>
            </w:r>
            <w:r w:rsidRPr="002E3216">
              <w:rPr>
                <w:rFonts w:ascii="Arial" w:hAnsi="Arial" w:cs="Arial"/>
              </w:rPr>
              <w:lastRenderedPageBreak/>
              <w:t>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76,35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4 - Dostawa mebli biurowych wraz z montażem dla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PPHU FLEXIBLE PIOTR BEM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ZDROJOWA 10/1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98-330 Pajęczno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- 57.14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97,14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4 - Dostawa mebli biurowych wraz z montażem dla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- 49.09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89,09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4 - Dostawa mebli biurowych wraz z montażem dla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>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Chorzowska 3/3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26-600 Radom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- 35.06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75,06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4 - Dostawa mebli biurowych wraz z montażem dla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Miąsowa 19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28-305 </w:t>
            </w:r>
            <w:r w:rsidR="002E3216">
              <w:rPr>
                <w:rFonts w:ascii="Arial" w:hAnsi="Arial" w:cs="Arial"/>
              </w:rPr>
              <w:t>Sobków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100,00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4 - Dostawa mebli biurowych wraz z </w:t>
            </w:r>
            <w:r w:rsidRPr="002E3216">
              <w:rPr>
                <w:rFonts w:ascii="Arial" w:hAnsi="Arial" w:cs="Arial"/>
              </w:rPr>
              <w:lastRenderedPageBreak/>
              <w:t>montażem dla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Białostocka 40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1 - Cena - 51.43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 xml:space="preserve">2 - Termin </w:t>
            </w:r>
            <w:r w:rsidRPr="002E3216">
              <w:rPr>
                <w:rFonts w:ascii="Arial" w:hAnsi="Arial" w:cs="Arial"/>
              </w:rPr>
              <w:lastRenderedPageBreak/>
              <w:t>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91,43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4 - Dostawa mebli biurowych wraz z montażem dla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- 47.59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87,59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4 - Dostawa mebli biurowych wraz z montażem dla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- 20.45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60,45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5 - Dostawa foteli biurowych dla 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Kardynała Wysz</w:t>
            </w:r>
            <w:r w:rsidR="002E3216">
              <w:rPr>
                <w:rFonts w:ascii="Arial" w:hAnsi="Arial" w:cs="Arial"/>
              </w:rPr>
              <w:t>y</w:t>
            </w:r>
            <w:r w:rsidRPr="002E3216">
              <w:rPr>
                <w:rFonts w:ascii="Arial" w:hAnsi="Arial" w:cs="Arial"/>
              </w:rPr>
              <w:t>ńskiego 46/a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87-600 Lipno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100,00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5 - Dostawa foteli biurowych dla 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5 - Dostawa foteli biurowych dla  </w:t>
            </w:r>
            <w:r w:rsidRPr="002E3216">
              <w:rPr>
                <w:rFonts w:ascii="Arial" w:hAnsi="Arial" w:cs="Arial"/>
              </w:rPr>
              <w:lastRenderedPageBreak/>
              <w:t>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Białostocka 40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1 - Cena - 56.47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 xml:space="preserve">2 - Termin </w:t>
            </w:r>
            <w:r w:rsidRPr="002E3216">
              <w:rPr>
                <w:rFonts w:ascii="Arial" w:hAnsi="Arial" w:cs="Arial"/>
              </w:rPr>
              <w:lastRenderedPageBreak/>
              <w:t>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96,47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5 - Dostawa foteli biurowych dla 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- 36.43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76,43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5 - Dostawa foteli biurowych dla  Wydawnictwa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- 32.00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72,00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6 - Dostawa mebli biurowych dla Wydziału Zarządzania Politechniki Częstochowskiej - Administracja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- 47.06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87,06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6 - Dostawa mebli biurowych dla Wydziału Zarządzania Politechniki Częstochowskiej - Administracja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Kardynała Wysz</w:t>
            </w:r>
            <w:r w:rsidR="002E3216">
              <w:rPr>
                <w:rFonts w:ascii="Arial" w:hAnsi="Arial" w:cs="Arial"/>
              </w:rPr>
              <w:t>y</w:t>
            </w:r>
            <w:r w:rsidRPr="002E3216">
              <w:rPr>
                <w:rFonts w:ascii="Arial" w:hAnsi="Arial" w:cs="Arial"/>
              </w:rPr>
              <w:t>ńskiego 46/a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87-600 Lipno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- 53.62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- 10.00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83,62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6 - Dostawa mebli </w:t>
            </w:r>
            <w:r w:rsidRPr="002E3216">
              <w:rPr>
                <w:rFonts w:ascii="Arial" w:hAnsi="Arial" w:cs="Arial"/>
              </w:rPr>
              <w:lastRenderedPageBreak/>
              <w:t>biurowych dla Wydziału Zarządzania Politechniki Częstochowskiej - Administracja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>Przedsiębiorstwo Handlowo-</w:t>
            </w:r>
            <w:r w:rsidRPr="002E3216">
              <w:rPr>
                <w:rFonts w:ascii="Arial" w:hAnsi="Arial" w:cs="Arial"/>
                <w:b/>
                <w:bCs/>
              </w:rPr>
              <w:lastRenderedPageBreak/>
              <w:t>Usługowe "BOSTO" S.C.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Białostocka 40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6 - Dostawa mebli biurowych dla Wydziału Zarządzania Politechniki Częstochowskiej - Administracja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- 40.60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80,60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6 - Dostawa mebli biurowych dla Wydziału Zarządzania Politechniki Częstochowskiej - Administracja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- 34.14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74,14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7 - Dostawa mebli biurowych dla Wydziału Zarządzania Politechniki Częstochowskiej - Sekcja </w:t>
            </w:r>
            <w:proofErr w:type="spellStart"/>
            <w:r w:rsidRPr="002E3216">
              <w:rPr>
                <w:rFonts w:ascii="Arial" w:hAnsi="Arial" w:cs="Arial"/>
              </w:rPr>
              <w:t>finansowa-dziekanaty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Kardynała Wysz</w:t>
            </w:r>
            <w:r w:rsidR="002E3216">
              <w:rPr>
                <w:rFonts w:ascii="Arial" w:hAnsi="Arial" w:cs="Arial"/>
              </w:rPr>
              <w:t>y</w:t>
            </w:r>
            <w:r w:rsidRPr="002E3216">
              <w:rPr>
                <w:rFonts w:ascii="Arial" w:hAnsi="Arial" w:cs="Arial"/>
              </w:rPr>
              <w:t>ńskiego 46/a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87-600 Lipno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- 10.00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90,00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7 - Dostawa mebli biurowych dla Wydziału Zarządzania Politechniki Częstochowskiej - Sekcja </w:t>
            </w:r>
            <w:proofErr w:type="spellStart"/>
            <w:r w:rsidRPr="002E3216">
              <w:rPr>
                <w:rFonts w:ascii="Arial" w:hAnsi="Arial" w:cs="Arial"/>
              </w:rPr>
              <w:t>finansowa-dziekanaty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>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Chorzowska 3/3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26-600 Radom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- 33.11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73,11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7 - Dostawa mebli biurowych dla Wydziału Zarządzania Politechniki Częstochowskiej - Sekcja </w:t>
            </w:r>
            <w:proofErr w:type="spellStart"/>
            <w:r w:rsidRPr="002E3216">
              <w:rPr>
                <w:rFonts w:ascii="Arial" w:hAnsi="Arial" w:cs="Arial"/>
              </w:rPr>
              <w:t>finansowa-dziekanaty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- 27.84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67,84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7 - Dostawa mebli biurowych dla Wydziału Zarządzania Politechniki Częstochowskiej - Sekcja </w:t>
            </w:r>
            <w:proofErr w:type="spellStart"/>
            <w:r w:rsidRPr="002E3216">
              <w:rPr>
                <w:rFonts w:ascii="Arial" w:hAnsi="Arial" w:cs="Arial"/>
              </w:rPr>
              <w:t>finansowa-dziekanaty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2E3216" w:rsidRPr="002E3216" w:rsidRDefault="002E3216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>KAL-SPORT</w:t>
            </w:r>
            <w:r>
              <w:rPr>
                <w:rFonts w:ascii="Arial" w:hAnsi="Arial" w:cs="Arial"/>
                <w:b/>
              </w:rPr>
              <w:t xml:space="preserve"> Paweł Kalita</w:t>
            </w:r>
          </w:p>
          <w:p w:rsidR="002E3216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Trembeckiego 11a</w:t>
            </w:r>
          </w:p>
          <w:p w:rsidR="002E3216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35-234</w:t>
            </w:r>
            <w:r w:rsidRPr="002E3216">
              <w:rPr>
                <w:rFonts w:ascii="Arial" w:hAnsi="Arial" w:cs="Arial"/>
                <w:bCs/>
              </w:rPr>
              <w:t xml:space="preserve"> Rzeszów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- 47.33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87,33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7 - Dostawa mebli biurowych dla Wydziału Zarządzania Politechniki </w:t>
            </w:r>
            <w:r w:rsidRPr="002E3216">
              <w:rPr>
                <w:rFonts w:ascii="Arial" w:hAnsi="Arial" w:cs="Arial"/>
              </w:rPr>
              <w:lastRenderedPageBreak/>
              <w:t xml:space="preserve">Częstochowskiej - Sekcja </w:t>
            </w:r>
            <w:proofErr w:type="spellStart"/>
            <w:r w:rsidRPr="002E3216">
              <w:rPr>
                <w:rFonts w:ascii="Arial" w:hAnsi="Arial" w:cs="Arial"/>
              </w:rPr>
              <w:t>finansowa-dziekanaty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>Przedsiębiorstwo Produkcyjno- Handlowo- Usługowe Studio-7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Miąsowa 19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28-305 </w:t>
            </w:r>
            <w:r w:rsidR="002E3216">
              <w:rPr>
                <w:rFonts w:ascii="Arial" w:hAnsi="Arial" w:cs="Arial"/>
              </w:rPr>
              <w:t>Sobków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1 - Cena - 42.35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3 - Okres </w:t>
            </w:r>
            <w:r w:rsidRPr="002E3216">
              <w:rPr>
                <w:rFonts w:ascii="Arial" w:hAnsi="Arial" w:cs="Arial"/>
              </w:rPr>
              <w:lastRenderedPageBreak/>
              <w:t>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82,35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7 - Dostawa mebli biurowych dla Wydziału Zarządzania Politechniki Częstochowskiej - Sekcja </w:t>
            </w:r>
            <w:proofErr w:type="spellStart"/>
            <w:r w:rsidRPr="002E3216">
              <w:rPr>
                <w:rFonts w:ascii="Arial" w:hAnsi="Arial" w:cs="Arial"/>
              </w:rPr>
              <w:t>finansowa-dziekanaty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- 24.42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64,42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7 - Dostawa mebli biurowych dla Wydziału Zarządzania Politechniki Częstochowskiej - Sekcja </w:t>
            </w:r>
            <w:proofErr w:type="spellStart"/>
            <w:r w:rsidRPr="002E3216">
              <w:rPr>
                <w:rFonts w:ascii="Arial" w:hAnsi="Arial" w:cs="Arial"/>
              </w:rPr>
              <w:t>finansowa-dziekanaty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- 18.76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58,76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Kardynała Wysz</w:t>
            </w:r>
            <w:r w:rsidR="002E3216">
              <w:rPr>
                <w:rFonts w:ascii="Arial" w:hAnsi="Arial" w:cs="Arial"/>
              </w:rPr>
              <w:t>y</w:t>
            </w:r>
            <w:r w:rsidRPr="002E3216">
              <w:rPr>
                <w:rFonts w:ascii="Arial" w:hAnsi="Arial" w:cs="Arial"/>
              </w:rPr>
              <w:t>ńskiego 46/a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87-600 Lipno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- 10.00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90,00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8 - Dostawa mebli </w:t>
            </w:r>
            <w:r w:rsidRPr="002E3216">
              <w:rPr>
                <w:rFonts w:ascii="Arial" w:hAnsi="Arial" w:cs="Arial"/>
              </w:rPr>
              <w:lastRenderedPageBreak/>
              <w:t>biurowych dla Wydziału Zarządzania Politechniki Częstochowskiej - Biuro Dyscypliny Naukowej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lastRenderedPageBreak/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1 - Cena - 28.62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68,62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>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Chorzowska 3/3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26-600 Radom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- 27.21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67,21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3544" w:type="dxa"/>
            <w:shd w:val="clear" w:color="auto" w:fill="auto"/>
          </w:tcPr>
          <w:p w:rsidR="002E3216" w:rsidRPr="002E3216" w:rsidRDefault="002E3216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>KAL-SPORT</w:t>
            </w:r>
            <w:r>
              <w:rPr>
                <w:rFonts w:ascii="Arial" w:hAnsi="Arial" w:cs="Arial"/>
                <w:b/>
              </w:rPr>
              <w:t xml:space="preserve"> Paweł Kalita</w:t>
            </w:r>
          </w:p>
          <w:p w:rsidR="002E3216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Trembeckiego 11a</w:t>
            </w:r>
          </w:p>
          <w:p w:rsidR="002E3216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35-234</w:t>
            </w:r>
            <w:r w:rsidRPr="002E3216">
              <w:rPr>
                <w:rFonts w:ascii="Arial" w:hAnsi="Arial" w:cs="Arial"/>
                <w:bCs/>
              </w:rPr>
              <w:t xml:space="preserve"> Rzeszów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- 53.30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93,30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8 - Dostawa mebli biurowych dla Wydziału Zarządzania Politechniki Częstochowskiej - </w:t>
            </w:r>
            <w:r w:rsidRPr="002E3216">
              <w:rPr>
                <w:rFonts w:ascii="Arial" w:hAnsi="Arial" w:cs="Arial"/>
              </w:rPr>
              <w:lastRenderedPageBreak/>
              <w:t>Biuro Dyscypliny Naukowej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>Przedsiębiorstwo Produkcyjno- Handlowo- Usługowe Studio-7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Miąsowa 19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28-305 </w:t>
            </w:r>
            <w:r w:rsidR="002E3216">
              <w:rPr>
                <w:rFonts w:ascii="Arial" w:hAnsi="Arial" w:cs="Arial"/>
              </w:rPr>
              <w:t>Sobków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- 30.91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70,91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- 29.26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69,26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8 - Dostawa mebli biurowych dla Wydziału Zarządzania Politechniki Częstochowskiej - Biuro Dyscypliny Naukowej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- 21.35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61,35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9 - Dostawa biurka i fotela dla studentów z niepełnosprawnościami Wydziału Zarządzania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- 45.99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85,99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9 - Dostawa biurka i fotela dla studentów </w:t>
            </w:r>
            <w:r w:rsidRPr="002E3216">
              <w:rPr>
                <w:rFonts w:ascii="Arial" w:hAnsi="Arial" w:cs="Arial"/>
              </w:rPr>
              <w:lastRenderedPageBreak/>
              <w:t>z niepełnosprawnościami Wydziału Zarządzania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Białostocka 40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 xml:space="preserve">2 - Termin </w:t>
            </w:r>
            <w:r w:rsidRPr="002E3216">
              <w:rPr>
                <w:rFonts w:ascii="Arial" w:hAnsi="Arial" w:cs="Arial"/>
              </w:rPr>
              <w:lastRenderedPageBreak/>
              <w:t>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9 - Dostawa biurka i fotela dla studentów z niepełnosprawnościami Wydziału Zarządzania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- 40.98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80,98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9 - Dostawa biurka i fotela dla studentów z niepełnosprawnościami Wydziału Zarządzania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- 36.35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76,35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10 - Dostawa wraz z montażem mebli biurowych do pomieszczeń biurowych Działu Nauczania Politechniki </w:t>
            </w:r>
            <w:r w:rsidRPr="002E3216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Kardynała Wysz</w:t>
            </w:r>
            <w:r w:rsidR="002E3216">
              <w:rPr>
                <w:rFonts w:ascii="Arial" w:hAnsi="Arial" w:cs="Arial"/>
              </w:rPr>
              <w:t>y</w:t>
            </w:r>
            <w:r w:rsidRPr="002E3216">
              <w:rPr>
                <w:rFonts w:ascii="Arial" w:hAnsi="Arial" w:cs="Arial"/>
              </w:rPr>
              <w:t>ńskiego 46/a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87-600 Lipno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- 10.00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90,00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10 - Dostawa wraz z montażem mebli biurowych do pomieszczeń biurowych Działu Nauczania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- 36.01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76,01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10 - Dostawa wraz z montażem mebli biurowych do pomieszczeń biurowych Działu Nauczania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>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Chorzowska 3/3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26-600 Radom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- 28.08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68,08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10 - Dostawa wraz z montażem mebli biurowych do pomieszczeń biurowych Działu Nauczania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2E3216" w:rsidRPr="002E3216" w:rsidRDefault="002E3216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>KAL-SPORT</w:t>
            </w:r>
            <w:r>
              <w:rPr>
                <w:rFonts w:ascii="Arial" w:hAnsi="Arial" w:cs="Arial"/>
                <w:b/>
              </w:rPr>
              <w:t xml:space="preserve"> Paweł Kalita</w:t>
            </w:r>
          </w:p>
          <w:p w:rsidR="002E3216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Trembeckiego 11a</w:t>
            </w:r>
          </w:p>
          <w:p w:rsidR="002E3216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35-234</w:t>
            </w:r>
            <w:r w:rsidRPr="002E3216">
              <w:rPr>
                <w:rFonts w:ascii="Arial" w:hAnsi="Arial" w:cs="Arial"/>
                <w:bCs/>
              </w:rPr>
              <w:t xml:space="preserve"> Rzeszów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- 46.34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86,34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10 - Dostawa wraz z montażem mebli biurowych do </w:t>
            </w:r>
            <w:r w:rsidRPr="002E3216">
              <w:rPr>
                <w:rFonts w:ascii="Arial" w:hAnsi="Arial" w:cs="Arial"/>
              </w:rPr>
              <w:lastRenderedPageBreak/>
              <w:t>pomieszczeń biurowych Działu Nauczania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>Przedsiębiorstwo Produkcyjno- Handlowo- Usługowe Studio-7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Miąsowa 19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28-305 </w:t>
            </w:r>
            <w:r w:rsidR="002E3216">
              <w:rPr>
                <w:rFonts w:ascii="Arial" w:hAnsi="Arial" w:cs="Arial"/>
              </w:rPr>
              <w:t>Sobków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1 - Cena - 45.90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85,90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10 - Dostawa wraz z montażem mebli biurowych do pomieszczeń biurowych Działu Nauczania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Białostocka 40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- 45.30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85,30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10 - Dostawa wraz z montażem mebli biurowych do pomieszczeń biurowych Działu Nauczania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- 34.46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74,46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10 - Dostawa wraz z montażem mebli biurowych do pomieszczeń biurowych Działu Nauczania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- 24.77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64,77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>11 - Dostawa mebli biurowych dla Wydziału Budownictwa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Kardynała Wysz</w:t>
            </w:r>
            <w:r w:rsidR="002E3216">
              <w:rPr>
                <w:rFonts w:ascii="Arial" w:hAnsi="Arial" w:cs="Arial"/>
              </w:rPr>
              <w:t>y</w:t>
            </w:r>
            <w:r w:rsidRPr="002E3216">
              <w:rPr>
                <w:rFonts w:ascii="Arial" w:hAnsi="Arial" w:cs="Arial"/>
              </w:rPr>
              <w:t>ńskiego 46/a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87-600 Lipno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- 10.00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90,00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Oprema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Tomasz Turek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Chopina 8a/7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42-480 Poręba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- 26.33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66,33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>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Chorzowska 3/3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26-600 Radom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- 26.33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66,33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Meble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Resmar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Zenon Marszał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Nienadówka 164/164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36-052 Nienadówka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- 38.29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- 10.00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48,29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11 - Dostawa mebli biurowych dla Wydziału Budownictwa </w:t>
            </w:r>
            <w:r w:rsidRPr="002E3216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lastRenderedPageBreak/>
              <w:t>Biuro Inżynieryjne DOT Tomasz Dubiecki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Lubomira 29/A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62-090 Mrowino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- 14.04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3 - Okres </w:t>
            </w:r>
            <w:r w:rsidRPr="002E3216">
              <w:rPr>
                <w:rFonts w:ascii="Arial" w:hAnsi="Arial" w:cs="Arial"/>
              </w:rPr>
              <w:lastRenderedPageBreak/>
              <w:t>gwarancji  - 13.33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47,37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Przedsiębiorstwo Produkcyjno- Handlowo- Usługowe Studio-7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Miąsowa 19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28-305 </w:t>
            </w:r>
            <w:r w:rsidR="002E3216">
              <w:rPr>
                <w:rFonts w:ascii="Arial" w:hAnsi="Arial" w:cs="Arial"/>
              </w:rPr>
              <w:t>Sobków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- 42.12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82,12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Białostocka 40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- 32.40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72,40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- 30.97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70,97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11 - Dostawa mebli biurowych dla Wydziału Budownictwa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2E3216" w:rsidRPr="002E3216" w:rsidRDefault="002E3216" w:rsidP="002E321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E3216">
              <w:rPr>
                <w:rFonts w:ascii="Arial" w:hAnsi="Arial" w:cs="Arial"/>
                <w:b/>
              </w:rPr>
              <w:t>KAL-SPORT</w:t>
            </w:r>
            <w:r>
              <w:rPr>
                <w:rFonts w:ascii="Arial" w:hAnsi="Arial" w:cs="Arial"/>
                <w:b/>
              </w:rPr>
              <w:t xml:space="preserve"> Paweł Kalita</w:t>
            </w:r>
          </w:p>
          <w:p w:rsidR="002E3216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Trembeckiego 11a</w:t>
            </w:r>
          </w:p>
          <w:p w:rsidR="002E3216" w:rsidRPr="002E3216" w:rsidRDefault="002E3216" w:rsidP="002E321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35-234</w:t>
            </w:r>
            <w:r w:rsidRPr="002E3216">
              <w:rPr>
                <w:rFonts w:ascii="Arial" w:hAnsi="Arial" w:cs="Arial"/>
                <w:bCs/>
              </w:rPr>
              <w:t xml:space="preserve"> Rzeszów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- 30.09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70,09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11 - Dostawa mebli biurowych dla </w:t>
            </w:r>
            <w:r w:rsidRPr="002E3216">
              <w:rPr>
                <w:rFonts w:ascii="Arial" w:hAnsi="Arial" w:cs="Arial"/>
              </w:rPr>
              <w:lastRenderedPageBreak/>
              <w:t>Wydziału Budownictwa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lastRenderedPageBreak/>
              <w:t>1 - Cena - 25.02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 xml:space="preserve">2 - Termin </w:t>
            </w:r>
            <w:r w:rsidRPr="002E3216">
              <w:rPr>
                <w:rFonts w:ascii="Arial" w:hAnsi="Arial" w:cs="Arial"/>
              </w:rPr>
              <w:lastRenderedPageBreak/>
              <w:t>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 xml:space="preserve">  65,02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12 - Dostawa mebli do aranżacji holu głównego Wydziału Inżynierii Produkcji i Technologii Materiałów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>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Chorzowska 3/3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26-600 Radom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- 47.72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87,72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12 - Dostawa mebli do aranżacji holu głównego Wydziału Inżynierii Produkcji i Technologii Materiałów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Białostocka 40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42-202 Częstochowa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- 59.48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99,48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12 - Dostawa mebli do aranżacji holu głównego Wydziału Inżynierii Produkcji i Technologii Materiałów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E3216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E3216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Ordona 2a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01-237 Warszawa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- 47.46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87,46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lastRenderedPageBreak/>
              <w:t>12 - Dostawa mebli do aranżacji holu głównego Wydziału Inżynierii Produkcji i Technologii Materiałów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KS. BP. HERBERTA BEDNORZA 2A-6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40-384 KATOWICE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- 26.93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- 20.00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66,93</w:t>
            </w:r>
          </w:p>
        </w:tc>
      </w:tr>
      <w:tr w:rsidR="00920D90" w:rsidRPr="002E3216" w:rsidTr="00951847">
        <w:tc>
          <w:tcPr>
            <w:tcW w:w="2410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12 - Dostawa mebli do aranżacji holu głównego Wydziału Inżynierii Produkcji i Technologii Materiałów Politechniki Częstochowskiej</w:t>
            </w:r>
          </w:p>
        </w:tc>
        <w:tc>
          <w:tcPr>
            <w:tcW w:w="3544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E3216">
              <w:rPr>
                <w:rFonts w:ascii="Arial" w:hAnsi="Arial" w:cs="Arial"/>
                <w:b/>
                <w:bCs/>
              </w:rPr>
              <w:t xml:space="preserve">Laboratorium mebli Justyna </w:t>
            </w:r>
            <w:proofErr w:type="spellStart"/>
            <w:r w:rsidRPr="002E3216">
              <w:rPr>
                <w:rFonts w:ascii="Arial" w:hAnsi="Arial" w:cs="Arial"/>
                <w:b/>
                <w:bCs/>
              </w:rPr>
              <w:t>Kutrzepa</w:t>
            </w:r>
            <w:proofErr w:type="spellEnd"/>
          </w:p>
          <w:p w:rsidR="00920D90" w:rsidRPr="002E3216" w:rsidRDefault="00920D90" w:rsidP="002E3216">
            <w:pPr>
              <w:spacing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Południowa 11/17</w:t>
            </w:r>
          </w:p>
          <w:p w:rsidR="00920D90" w:rsidRPr="002E3216" w:rsidRDefault="00920D90" w:rsidP="002E321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42-231 Stary Cykarzew</w:t>
            </w:r>
          </w:p>
        </w:tc>
        <w:tc>
          <w:tcPr>
            <w:tcW w:w="2268" w:type="dxa"/>
            <w:shd w:val="clear" w:color="auto" w:fill="auto"/>
          </w:tcPr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1 - Cena - 60.00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</w:rPr>
            </w:pPr>
            <w:r w:rsidRPr="002E3216">
              <w:rPr>
                <w:rFonts w:ascii="Arial" w:hAnsi="Arial" w:cs="Arial"/>
              </w:rPr>
              <w:t>2 - Termin realizacji - 0.00</w:t>
            </w:r>
          </w:p>
          <w:p w:rsidR="00920D90" w:rsidRPr="002E3216" w:rsidRDefault="00920D90" w:rsidP="002E321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>3 - Okres gwarancji  - 0.56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0D90" w:rsidRPr="002E3216" w:rsidRDefault="00920D90" w:rsidP="002E321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3216">
              <w:rPr>
                <w:rFonts w:ascii="Arial" w:hAnsi="Arial" w:cs="Arial"/>
              </w:rPr>
              <w:t xml:space="preserve">  60,56</w:t>
            </w:r>
          </w:p>
        </w:tc>
      </w:tr>
      <w:bookmarkEnd w:id="0"/>
    </w:tbl>
    <w:p w:rsidR="008642B3" w:rsidRPr="002E3216" w:rsidRDefault="008642B3" w:rsidP="002E3216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2E3216" w:rsidSect="00951847">
      <w:headerReference w:type="default" r:id="rId6"/>
      <w:footerReference w:type="default" r:id="rId7"/>
      <w:pgSz w:w="11906" w:h="16838"/>
      <w:pgMar w:top="107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243" w:rsidRDefault="00387243">
      <w:r>
        <w:separator/>
      </w:r>
    </w:p>
  </w:endnote>
  <w:endnote w:type="continuationSeparator" w:id="0">
    <w:p w:rsidR="00387243" w:rsidRDefault="00387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847" w:rsidRPr="00951847" w:rsidRDefault="00951847" w:rsidP="00951847">
    <w:pPr>
      <w:spacing w:line="276" w:lineRule="auto"/>
      <w:rPr>
        <w:rFonts w:ascii="Roboto" w:hAnsi="Roboto"/>
        <w:b/>
        <w:bCs/>
        <w:sz w:val="22"/>
        <w:szCs w:val="18"/>
      </w:rPr>
    </w:pPr>
    <w:r w:rsidRPr="00951847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51847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5184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51847" w:rsidRPr="00951847" w:rsidTr="00D66046">
      <w:tc>
        <w:tcPr>
          <w:tcW w:w="0" w:type="auto"/>
          <w:shd w:val="clear" w:color="auto" w:fill="auto"/>
          <w:vAlign w:val="center"/>
        </w:tcPr>
        <w:p w:rsidR="00951847" w:rsidRPr="00951847" w:rsidRDefault="00951847" w:rsidP="0095184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51847" w:rsidRPr="00951847" w:rsidRDefault="00951847" w:rsidP="0095184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5184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51847" w:rsidRPr="00951847" w:rsidRDefault="00951847" w:rsidP="0095184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51847" w:rsidRPr="00951847" w:rsidRDefault="00951847" w:rsidP="0095184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51847" w:rsidRPr="00951847" w:rsidRDefault="00951847" w:rsidP="00951847">
    <w:pPr>
      <w:spacing w:line="276" w:lineRule="auto"/>
      <w:rPr>
        <w:rFonts w:ascii="Roboto" w:hAnsi="Roboto"/>
        <w:b/>
        <w:bCs/>
      </w:rPr>
    </w:pPr>
    <w:r w:rsidRPr="00951847">
      <w:rPr>
        <w:rFonts w:ascii="Roboto" w:hAnsi="Roboto"/>
        <w:b/>
        <w:bCs/>
        <w:szCs w:val="18"/>
      </w:rPr>
      <w:t>Kanclerz Politechniki Częstochowskiej</w:t>
    </w:r>
  </w:p>
  <w:p w:rsidR="00951847" w:rsidRPr="00951847" w:rsidRDefault="00951847" w:rsidP="00951847">
    <w:pPr>
      <w:spacing w:line="276" w:lineRule="auto"/>
      <w:rPr>
        <w:rFonts w:ascii="Roboto" w:hAnsi="Roboto"/>
      </w:rPr>
    </w:pPr>
    <w:r w:rsidRPr="00951847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51847">
      <w:rPr>
        <w:rFonts w:ascii="Roboto" w:hAnsi="Roboto"/>
      </w:rPr>
      <w:t>ul. Gen. J.H. Dąbrowskiego 69, 42-201 Częstochowa</w:t>
    </w:r>
  </w:p>
  <w:p w:rsidR="00951847" w:rsidRPr="00951847" w:rsidRDefault="00951847" w:rsidP="00951847">
    <w:pPr>
      <w:spacing w:line="276" w:lineRule="auto"/>
      <w:rPr>
        <w:rFonts w:ascii="Arial" w:hAnsi="Arial"/>
        <w:noProof/>
      </w:rPr>
    </w:pPr>
    <w:r w:rsidRPr="00951847">
      <w:rPr>
        <w:rFonts w:ascii="Roboto" w:hAnsi="Roboto"/>
      </w:rPr>
      <w:t>tel. +48 34 325 02 56, e-mail: kanclerz@pcz.pl</w:t>
    </w:r>
  </w:p>
  <w:p w:rsidR="000C1E6F" w:rsidRDefault="00951847" w:rsidP="00951847">
    <w:pPr>
      <w:rPr>
        <w:rFonts w:ascii="Arial" w:hAnsi="Arial"/>
        <w:sz w:val="18"/>
        <w:szCs w:val="18"/>
      </w:rPr>
    </w:pPr>
    <w:r w:rsidRPr="00951847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243" w:rsidRDefault="00387243">
      <w:r>
        <w:separator/>
      </w:r>
    </w:p>
  </w:footnote>
  <w:footnote w:type="continuationSeparator" w:id="0">
    <w:p w:rsidR="00387243" w:rsidRDefault="00387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847" w:rsidRPr="00951847" w:rsidRDefault="00951847" w:rsidP="0095184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5184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5184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51847" w:rsidRPr="00951847" w:rsidRDefault="00951847" w:rsidP="00951847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24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3216"/>
    <w:rsid w:val="003445A0"/>
    <w:rsid w:val="0038724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0D90"/>
    <w:rsid w:val="00951847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91BB446"/>
  <w15:chartTrackingRefBased/>
  <w15:docId w15:val="{630B7BD0-175D-4C58-95F4-042CB636F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26</Pages>
  <Words>3834</Words>
  <Characters>22107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2023-06-27T06:50:00Z</dcterms:created>
  <dcterms:modified xsi:type="dcterms:W3CDTF">2023-06-27T06:50:00Z</dcterms:modified>
</cp:coreProperties>
</file>