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DE09B7" w:rsidRDefault="00B07460" w:rsidP="00DE09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>Częstochowa</w:t>
      </w:r>
      <w:r w:rsidR="00DA2A7E" w:rsidRPr="00DE09B7">
        <w:rPr>
          <w:rFonts w:ascii="Arial" w:hAnsi="Arial" w:cs="Arial"/>
          <w:sz w:val="24"/>
          <w:szCs w:val="24"/>
        </w:rPr>
        <w:t xml:space="preserve"> dnia: </w:t>
      </w:r>
      <w:r w:rsidRPr="00DE09B7">
        <w:rPr>
          <w:rFonts w:ascii="Arial" w:hAnsi="Arial" w:cs="Arial"/>
          <w:sz w:val="24"/>
          <w:szCs w:val="24"/>
        </w:rPr>
        <w:t>2023-06-23</w:t>
      </w:r>
    </w:p>
    <w:p w:rsidR="00DA2A7E" w:rsidRPr="00DE09B7" w:rsidRDefault="00B07460" w:rsidP="00DE09B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E09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DE09B7" w:rsidRDefault="00B07460" w:rsidP="00DE09B7">
      <w:pPr>
        <w:spacing w:line="360" w:lineRule="auto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>Dąbrowskiego</w:t>
      </w:r>
      <w:r w:rsidR="00DA2A7E" w:rsidRPr="00DE09B7">
        <w:rPr>
          <w:rFonts w:ascii="Arial" w:hAnsi="Arial" w:cs="Arial"/>
          <w:sz w:val="24"/>
          <w:szCs w:val="24"/>
        </w:rPr>
        <w:t xml:space="preserve"> </w:t>
      </w:r>
      <w:r w:rsidRPr="00DE09B7">
        <w:rPr>
          <w:rFonts w:ascii="Arial" w:hAnsi="Arial" w:cs="Arial"/>
          <w:sz w:val="24"/>
          <w:szCs w:val="24"/>
        </w:rPr>
        <w:t>69</w:t>
      </w:r>
    </w:p>
    <w:p w:rsidR="00DA2A7E" w:rsidRPr="00DE09B7" w:rsidRDefault="00B07460" w:rsidP="00DE09B7">
      <w:pPr>
        <w:spacing w:line="360" w:lineRule="auto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>42-201</w:t>
      </w:r>
      <w:r w:rsidR="00DA2A7E" w:rsidRPr="00DE09B7">
        <w:rPr>
          <w:rFonts w:ascii="Arial" w:hAnsi="Arial" w:cs="Arial"/>
          <w:sz w:val="24"/>
          <w:szCs w:val="24"/>
        </w:rPr>
        <w:t xml:space="preserve"> </w:t>
      </w:r>
      <w:r w:rsidRPr="00DE09B7">
        <w:rPr>
          <w:rFonts w:ascii="Arial" w:hAnsi="Arial" w:cs="Arial"/>
          <w:sz w:val="24"/>
          <w:szCs w:val="24"/>
        </w:rPr>
        <w:t>Częstochowa</w:t>
      </w:r>
    </w:p>
    <w:p w:rsidR="00DE09B7" w:rsidRPr="00DE09B7" w:rsidRDefault="00DE09B7" w:rsidP="00DE09B7">
      <w:pPr>
        <w:spacing w:line="360" w:lineRule="auto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 xml:space="preserve">Pismo: RK - </w:t>
      </w:r>
      <w:r w:rsidR="00EB0271">
        <w:rPr>
          <w:rFonts w:ascii="Arial" w:hAnsi="Arial" w:cs="Arial"/>
          <w:sz w:val="24"/>
          <w:szCs w:val="24"/>
        </w:rPr>
        <w:t>536</w:t>
      </w:r>
      <w:bookmarkStart w:id="0" w:name="_GoBack"/>
      <w:bookmarkEnd w:id="0"/>
      <w:r w:rsidRPr="00DE09B7">
        <w:rPr>
          <w:rFonts w:ascii="Arial" w:hAnsi="Arial" w:cs="Arial"/>
          <w:sz w:val="24"/>
          <w:szCs w:val="24"/>
        </w:rPr>
        <w:t xml:space="preserve"> /23</w:t>
      </w:r>
    </w:p>
    <w:p w:rsidR="00DA2A7E" w:rsidRPr="00DE09B7" w:rsidRDefault="00DA2A7E" w:rsidP="00DE09B7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E09B7">
        <w:rPr>
          <w:rFonts w:ascii="Arial" w:hAnsi="Arial" w:cs="Arial"/>
          <w:b/>
          <w:sz w:val="24"/>
          <w:szCs w:val="24"/>
        </w:rPr>
        <w:t>WYKONAWCY</w:t>
      </w:r>
    </w:p>
    <w:p w:rsidR="00DA2A7E" w:rsidRPr="00DE09B7" w:rsidRDefault="00DA2A7E" w:rsidP="00DE09B7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>ubiegający się o zamówienie</w:t>
      </w:r>
    </w:p>
    <w:p w:rsidR="00DA2A7E" w:rsidRPr="00DE09B7" w:rsidRDefault="00DA2A7E" w:rsidP="00DE09B7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E09B7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DE09B7" w:rsidRDefault="00DA2A7E" w:rsidP="00DE09B7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09B7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B07460" w:rsidRPr="00DE09B7" w:rsidTr="00F009DE">
        <w:trPr>
          <w:trHeight w:val="638"/>
        </w:trPr>
        <w:tc>
          <w:tcPr>
            <w:tcW w:w="959" w:type="dxa"/>
            <w:shd w:val="clear" w:color="auto" w:fill="auto"/>
          </w:tcPr>
          <w:p w:rsidR="00B07460" w:rsidRPr="00DE09B7" w:rsidRDefault="00B07460" w:rsidP="00DE09B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09B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7460" w:rsidRPr="00DE09B7" w:rsidRDefault="00B07460" w:rsidP="00DE09B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09B7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DE09B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09B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E09B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09B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E09B7">
              <w:rPr>
                <w:rFonts w:ascii="Arial" w:hAnsi="Arial" w:cs="Arial"/>
                <w:b/>
                <w:bCs/>
                <w:sz w:val="24"/>
                <w:szCs w:val="24"/>
              </w:rPr>
              <w:t>Dostawa energii elektrycznej do zasilania obiektów Politechniki Częstochowskiej</w:t>
            </w:r>
            <w:r w:rsidRPr="00DE09B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E09B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09B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E09B7">
              <w:rPr>
                <w:rFonts w:ascii="Arial" w:hAnsi="Arial" w:cs="Arial"/>
                <w:b/>
                <w:sz w:val="24"/>
                <w:szCs w:val="24"/>
              </w:rPr>
              <w:t xml:space="preserve"> RK-NZ.261.30.2023.MM</w:t>
            </w:r>
            <w:r w:rsidRPr="00DE09B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DE09B7" w:rsidRDefault="00DA2A7E" w:rsidP="00DE09B7">
      <w:pPr>
        <w:spacing w:before="480" w:after="120" w:line="360" w:lineRule="auto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 xml:space="preserve">Zamawiający, </w:t>
      </w:r>
      <w:r w:rsidR="00B07460" w:rsidRPr="00DE09B7">
        <w:rPr>
          <w:rFonts w:ascii="Arial" w:hAnsi="Arial" w:cs="Arial"/>
          <w:b/>
          <w:sz w:val="24"/>
          <w:szCs w:val="24"/>
        </w:rPr>
        <w:t>Politechnika Częstochowska</w:t>
      </w:r>
      <w:r w:rsidRPr="00DE09B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07460" w:rsidRPr="00DE09B7">
        <w:rPr>
          <w:rFonts w:ascii="Arial" w:hAnsi="Arial" w:cs="Arial"/>
          <w:sz w:val="24"/>
          <w:szCs w:val="24"/>
        </w:rPr>
        <w:t>(</w:t>
      </w:r>
      <w:proofErr w:type="spellStart"/>
      <w:r w:rsidR="00B07460" w:rsidRPr="00DE09B7">
        <w:rPr>
          <w:rFonts w:ascii="Arial" w:hAnsi="Arial" w:cs="Arial"/>
          <w:sz w:val="24"/>
          <w:szCs w:val="24"/>
        </w:rPr>
        <w:t>t.j</w:t>
      </w:r>
      <w:proofErr w:type="spellEnd"/>
      <w:r w:rsidR="00B07460" w:rsidRPr="00DE09B7">
        <w:rPr>
          <w:rFonts w:ascii="Arial" w:hAnsi="Arial" w:cs="Arial"/>
          <w:sz w:val="24"/>
          <w:szCs w:val="24"/>
        </w:rPr>
        <w:t>. Dz. U. z 2022r. poz. 1710)</w:t>
      </w:r>
      <w:r w:rsidRPr="00DE09B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E09B7">
        <w:rPr>
          <w:rFonts w:ascii="Arial" w:hAnsi="Arial" w:cs="Arial"/>
          <w:sz w:val="24"/>
          <w:szCs w:val="24"/>
        </w:rPr>
        <w:t>Pzp</w:t>
      </w:r>
      <w:proofErr w:type="spellEnd"/>
      <w:r w:rsidRPr="00DE09B7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DE09B7" w:rsidRDefault="00DA2A7E" w:rsidP="00DE09B7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b/>
          <w:bCs/>
          <w:sz w:val="24"/>
          <w:szCs w:val="24"/>
        </w:rPr>
        <w:t>Uzasadnienie prawne</w:t>
      </w:r>
      <w:r w:rsidRPr="00DE09B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125"/>
      </w:tblGrid>
      <w:tr w:rsidR="00B07460" w:rsidRPr="00DE09B7" w:rsidTr="00DE09B7">
        <w:tc>
          <w:tcPr>
            <w:tcW w:w="3085" w:type="dxa"/>
            <w:shd w:val="clear" w:color="auto" w:fill="auto"/>
          </w:tcPr>
          <w:p w:rsidR="00B07460" w:rsidRPr="00DE09B7" w:rsidRDefault="00B07460" w:rsidP="00DE09B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09B7">
              <w:rPr>
                <w:rFonts w:ascii="Arial" w:hAnsi="Arial" w:cs="Arial"/>
                <w:sz w:val="24"/>
                <w:szCs w:val="24"/>
              </w:rPr>
              <w:t>Art. 255 pkt. 2</w:t>
            </w:r>
            <w:r w:rsidR="00DE09B7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DE09B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125" w:type="dxa"/>
            <w:shd w:val="clear" w:color="auto" w:fill="auto"/>
          </w:tcPr>
          <w:p w:rsidR="00B07460" w:rsidRPr="00DE09B7" w:rsidRDefault="00DE09B7" w:rsidP="00DE09B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B07460" w:rsidRPr="00DE09B7">
              <w:rPr>
                <w:rFonts w:ascii="Arial" w:hAnsi="Arial" w:cs="Arial"/>
                <w:sz w:val="24"/>
                <w:szCs w:val="24"/>
              </w:rPr>
              <w:t>wszystkie złożone oferty podlegały odrzuceniu</w:t>
            </w:r>
          </w:p>
        </w:tc>
      </w:tr>
    </w:tbl>
    <w:p w:rsidR="00DA2A7E" w:rsidRPr="00DE09B7" w:rsidRDefault="00DA2A7E" w:rsidP="00DE09B7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DE09B7">
        <w:rPr>
          <w:rFonts w:cs="Arial"/>
          <w:sz w:val="24"/>
          <w:szCs w:val="24"/>
        </w:rPr>
        <w:t>Uzasadnienie faktyczne</w:t>
      </w:r>
      <w:r w:rsidRPr="00DE09B7">
        <w:rPr>
          <w:rFonts w:cs="Arial"/>
          <w:b w:val="0"/>
          <w:bCs/>
          <w:sz w:val="24"/>
          <w:szCs w:val="24"/>
        </w:rPr>
        <w:t>:</w:t>
      </w:r>
    </w:p>
    <w:p w:rsidR="00DA2A7E" w:rsidRDefault="00DE09B7" w:rsidP="00DE09B7">
      <w:pPr>
        <w:spacing w:line="360" w:lineRule="auto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 xml:space="preserve">Do Zamawiającego w wyznaczonym czasie wpłynęła 1 oferta od Tauron Sprzedaż Sp. z o.o. z siedzibą w Krakowie przy ul. Łagiewnickiej 60. Oferta wykonawcy została odrzucona na podstawie art. 226 ust. 1 pkt. 14 ustawy </w:t>
      </w:r>
      <w:proofErr w:type="spellStart"/>
      <w:r w:rsidRPr="00DE09B7">
        <w:rPr>
          <w:rFonts w:ascii="Arial" w:hAnsi="Arial" w:cs="Arial"/>
          <w:sz w:val="24"/>
          <w:szCs w:val="24"/>
        </w:rPr>
        <w:t>Pzp</w:t>
      </w:r>
      <w:proofErr w:type="spellEnd"/>
      <w:r w:rsidRPr="00DE09B7">
        <w:rPr>
          <w:rFonts w:ascii="Arial" w:hAnsi="Arial" w:cs="Arial"/>
          <w:sz w:val="24"/>
          <w:szCs w:val="24"/>
        </w:rPr>
        <w:t xml:space="preserve">, ponieważ Wykonawca do </w:t>
      </w:r>
      <w:r w:rsidRPr="00DE09B7">
        <w:rPr>
          <w:rFonts w:ascii="Arial" w:hAnsi="Arial" w:cs="Arial"/>
          <w:sz w:val="24"/>
          <w:szCs w:val="24"/>
        </w:rPr>
        <w:lastRenderedPageBreak/>
        <w:t>upływu terminu składania ofert nie wniósł wymaganego przez Zamawiającego wadium.</w:t>
      </w:r>
    </w:p>
    <w:p w:rsidR="00DE09B7" w:rsidRPr="00DE09B7" w:rsidRDefault="00DE09B7" w:rsidP="00DE09B7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DE09B7" w:rsidRDefault="00DE09B7" w:rsidP="00DE09B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DE09B7">
        <w:rPr>
          <w:rFonts w:ascii="Arial" w:hAnsi="Arial" w:cs="Arial"/>
          <w:sz w:val="24"/>
          <w:szCs w:val="24"/>
        </w:rPr>
        <w:t xml:space="preserve">r Waldemar Szczepaniak </w:t>
      </w:r>
    </w:p>
    <w:p w:rsidR="00DE09B7" w:rsidRPr="00DE09B7" w:rsidRDefault="00DE09B7" w:rsidP="00DE09B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 xml:space="preserve">Z-ca Kanclerza Politechniki </w:t>
      </w:r>
    </w:p>
    <w:p w:rsidR="00DE09B7" w:rsidRPr="00DE09B7" w:rsidRDefault="00DE09B7" w:rsidP="00DE09B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E09B7">
        <w:rPr>
          <w:rFonts w:ascii="Arial" w:hAnsi="Arial" w:cs="Arial"/>
          <w:sz w:val="24"/>
          <w:szCs w:val="24"/>
        </w:rPr>
        <w:t xml:space="preserve">Częstochowskiej </w:t>
      </w:r>
    </w:p>
    <w:p w:rsidR="00020DF5" w:rsidRPr="00DA2A7E" w:rsidRDefault="00020DF5" w:rsidP="00DA2A7E"/>
    <w:sectPr w:rsidR="00020DF5" w:rsidRPr="00DA2A7E" w:rsidSect="00DE09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027" w:rsidRDefault="006B5027">
      <w:r>
        <w:separator/>
      </w:r>
    </w:p>
  </w:endnote>
  <w:endnote w:type="continuationSeparator" w:id="0">
    <w:p w:rsidR="006B5027" w:rsidRDefault="006B5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B7" w:rsidRDefault="00EB0271" w:rsidP="00DE09B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E09B7" w:rsidTr="00F009DE">
      <w:tc>
        <w:tcPr>
          <w:tcW w:w="0" w:type="auto"/>
          <w:shd w:val="clear" w:color="auto" w:fill="auto"/>
          <w:vAlign w:val="center"/>
        </w:tcPr>
        <w:p w:rsidR="00DE09B7" w:rsidRPr="00B44D15" w:rsidRDefault="00DE09B7" w:rsidP="00DE09B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09B7" w:rsidRPr="00B7388A" w:rsidRDefault="00DE09B7" w:rsidP="00DE09B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E09B7" w:rsidRPr="00AB1BF2" w:rsidRDefault="00DE09B7" w:rsidP="00DE09B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E09B7" w:rsidRPr="0099535B" w:rsidRDefault="00DE09B7" w:rsidP="00DE09B7">
          <w:pPr>
            <w:pStyle w:val="Bezodstpw"/>
            <w:jc w:val="center"/>
            <w:rPr>
              <w:noProof/>
            </w:rPr>
          </w:pPr>
        </w:p>
      </w:tc>
    </w:tr>
  </w:tbl>
  <w:p w:rsidR="00DE09B7" w:rsidRPr="008F758E" w:rsidRDefault="00DE09B7" w:rsidP="00DE09B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E09B7" w:rsidRPr="008F758E" w:rsidRDefault="00EB0271" w:rsidP="00DE09B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E09B7" w:rsidRPr="008F758E">
      <w:rPr>
        <w:rFonts w:ascii="Roboto" w:hAnsi="Roboto"/>
        <w:sz w:val="24"/>
        <w:szCs w:val="24"/>
      </w:rPr>
      <w:t xml:space="preserve">ul. </w:t>
    </w:r>
    <w:r w:rsidR="00DE09B7">
      <w:rPr>
        <w:rFonts w:ascii="Roboto" w:hAnsi="Roboto"/>
        <w:sz w:val="24"/>
        <w:szCs w:val="24"/>
      </w:rPr>
      <w:t>Gen. J.H. Dąbrowskiego 69</w:t>
    </w:r>
    <w:r w:rsidR="00DE09B7" w:rsidRPr="008F758E">
      <w:rPr>
        <w:rFonts w:ascii="Roboto" w:hAnsi="Roboto"/>
        <w:sz w:val="24"/>
        <w:szCs w:val="24"/>
      </w:rPr>
      <w:t>, 42-201 Częstochowa</w:t>
    </w:r>
  </w:p>
  <w:p w:rsidR="00DE09B7" w:rsidRPr="00D57C24" w:rsidRDefault="00DE09B7" w:rsidP="00DE09B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E09B7" w:rsidRPr="00B7388A" w:rsidRDefault="00DE09B7" w:rsidP="00DE09B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09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027" w:rsidRDefault="006B5027">
      <w:r>
        <w:separator/>
      </w:r>
    </w:p>
  </w:footnote>
  <w:footnote w:type="continuationSeparator" w:id="0">
    <w:p w:rsidR="006B5027" w:rsidRDefault="006B5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60" w:rsidRDefault="00B07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B7" w:rsidRPr="0062295F" w:rsidRDefault="00EB0271" w:rsidP="00DE09B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07460" w:rsidRDefault="00B07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60" w:rsidRDefault="00B07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02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B5027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07460"/>
    <w:rsid w:val="00B1578C"/>
    <w:rsid w:val="00BA77A9"/>
    <w:rsid w:val="00BF7AFB"/>
    <w:rsid w:val="00CC422D"/>
    <w:rsid w:val="00CE52C3"/>
    <w:rsid w:val="00DA2A7E"/>
    <w:rsid w:val="00DE09B7"/>
    <w:rsid w:val="00EB027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8504BA3"/>
  <w15:chartTrackingRefBased/>
  <w15:docId w15:val="{82A96771-5A61-449E-A686-75724776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E09B7"/>
  </w:style>
  <w:style w:type="paragraph" w:styleId="Bezodstpw">
    <w:name w:val="No Spacing"/>
    <w:uiPriority w:val="1"/>
    <w:qFormat/>
    <w:rsid w:val="00DE09B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2023-06-23T07:42:00Z</cp:lastPrinted>
  <dcterms:created xsi:type="dcterms:W3CDTF">2023-06-23T12:04:00Z</dcterms:created>
  <dcterms:modified xsi:type="dcterms:W3CDTF">2023-06-23T12:04:00Z</dcterms:modified>
</cp:coreProperties>
</file>