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680030">
        <w:rPr>
          <w:rFonts w:ascii="Arial" w:hAnsi="Arial" w:cs="Arial"/>
          <w:bCs/>
          <w:i w:val="0"/>
          <w:szCs w:val="24"/>
        </w:rPr>
        <w:t>4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42C5B" w:rsidRPr="00142C5B">
        <w:rPr>
          <w:rFonts w:ascii="Arial" w:hAnsi="Arial" w:cs="Arial"/>
          <w:b/>
          <w:sz w:val="24"/>
          <w:szCs w:val="24"/>
        </w:rPr>
        <w:t>CRZP/104/2023/AZP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42C5B" w:rsidRPr="00142C5B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42C5B" w:rsidRPr="00142C5B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142C5B" w:rsidRPr="00142C5B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42C5B" w:rsidRPr="00142C5B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142C5B" w:rsidRPr="00142C5B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42C5B" w:rsidRPr="0012157F" w:rsidTr="00F53367">
        <w:tc>
          <w:tcPr>
            <w:tcW w:w="9104" w:type="dxa"/>
            <w:shd w:val="clear" w:color="auto" w:fill="D9D9D9"/>
          </w:tcPr>
          <w:p w:rsidR="00142C5B" w:rsidRPr="0012157F" w:rsidRDefault="00142C5B" w:rsidP="00F5336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42C5B" w:rsidRDefault="00142C5B" w:rsidP="00F5336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42C5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42C5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42C5B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142C5B" w:rsidRPr="00C86421" w:rsidRDefault="00142C5B" w:rsidP="00F5336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142C5B" w:rsidRDefault="00142C5B" w:rsidP="00F533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142C5B" w:rsidRPr="00C86421" w:rsidRDefault="00142C5B" w:rsidP="00F5336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142C5B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142C5B">
        <w:rPr>
          <w:rFonts w:ascii="Arial" w:hAnsi="Arial" w:cs="Arial"/>
          <w:b/>
          <w:sz w:val="24"/>
          <w:szCs w:val="24"/>
        </w:rPr>
        <w:t>Wykonanie usługi obejmującej dwa niezależne moduły: program funkcjonalno-użytkowy projektu budowlanego, modernizacji budynku biurowego i budowy dwóch basenów oraz studium wykonalności projektu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42C5B" w:rsidRPr="00142C5B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 w:rsidRPr="00BA53CA">
        <w:rPr>
          <w:rFonts w:ascii="Arial" w:hAnsi="Arial" w:cs="Arial"/>
          <w:sz w:val="24"/>
          <w:szCs w:val="24"/>
        </w:rPr>
        <w:lastRenderedPageBreak/>
        <w:t>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42C5B" w:rsidRPr="0012157F" w:rsidTr="00F5336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C5B" w:rsidRPr="0012157F" w:rsidRDefault="00142C5B" w:rsidP="00F5336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2C5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C5B" w:rsidRPr="00680030" w:rsidRDefault="00142C5B" w:rsidP="00F53367">
            <w:pPr>
              <w:spacing w:before="60" w:after="120"/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680030">
              <w:rPr>
                <w:rFonts w:ascii="Arial" w:hAnsi="Arial" w:cs="Arial"/>
                <w:b/>
                <w:bCs/>
                <w:szCs w:val="24"/>
              </w:rPr>
              <w:t>Sytuacja ekonomiczna lub finansowa</w:t>
            </w:r>
          </w:p>
          <w:p w:rsidR="00142C5B" w:rsidRPr="00680030" w:rsidRDefault="00142C5B" w:rsidP="00F53367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680030">
              <w:rPr>
                <w:rFonts w:ascii="Arial" w:hAnsi="Arial" w:cs="Arial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142C5B" w:rsidRPr="0012157F" w:rsidTr="00F5336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C5B" w:rsidRPr="0012157F" w:rsidRDefault="00142C5B" w:rsidP="00F5336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2C5B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C5B" w:rsidRPr="00680030" w:rsidRDefault="00142C5B" w:rsidP="00F53367">
            <w:pPr>
              <w:spacing w:before="60" w:after="120"/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680030">
              <w:rPr>
                <w:rFonts w:ascii="Arial" w:hAnsi="Arial" w:cs="Arial"/>
                <w:b/>
                <w:bCs/>
                <w:szCs w:val="24"/>
              </w:rPr>
              <w:t>Zdolność techniczna lub zawodowa</w:t>
            </w:r>
          </w:p>
          <w:p w:rsidR="00142C5B" w:rsidRPr="00680030" w:rsidRDefault="00142C5B" w:rsidP="00F53367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680030">
              <w:rPr>
                <w:rFonts w:ascii="Arial" w:hAnsi="Arial" w:cs="Arial"/>
                <w:szCs w:val="24"/>
              </w:rPr>
              <w:t>Wykonawca musi wykazać, że osoba skierowana do realizacji poosiada doświadczenie w postaci co najmniej trzech usł</w:t>
            </w:r>
            <w:bookmarkStart w:id="1" w:name="_GoBack"/>
            <w:bookmarkEnd w:id="1"/>
            <w:r w:rsidRPr="00680030">
              <w:rPr>
                <w:rFonts w:ascii="Arial" w:hAnsi="Arial" w:cs="Arial"/>
                <w:szCs w:val="24"/>
              </w:rPr>
              <w:t>ug:</w:t>
            </w:r>
          </w:p>
          <w:p w:rsidR="00142C5B" w:rsidRPr="00680030" w:rsidRDefault="00142C5B" w:rsidP="00680030">
            <w:pPr>
              <w:spacing w:before="60" w:after="120"/>
              <w:rPr>
                <w:rFonts w:ascii="Arial" w:hAnsi="Arial" w:cs="Arial"/>
                <w:szCs w:val="24"/>
              </w:rPr>
            </w:pPr>
            <w:r w:rsidRPr="00680030">
              <w:rPr>
                <w:rFonts w:ascii="Arial" w:hAnsi="Arial" w:cs="Arial"/>
                <w:szCs w:val="24"/>
              </w:rPr>
              <w:t xml:space="preserve">zadanie 1 - wykonania programu funkcjonalno-użytkowego  </w:t>
            </w:r>
          </w:p>
          <w:p w:rsidR="00142C5B" w:rsidRPr="00680030" w:rsidRDefault="00142C5B" w:rsidP="00680030">
            <w:pPr>
              <w:spacing w:before="60" w:after="120"/>
              <w:rPr>
                <w:rFonts w:ascii="Arial" w:hAnsi="Arial" w:cs="Arial"/>
                <w:szCs w:val="24"/>
              </w:rPr>
            </w:pPr>
            <w:r w:rsidRPr="00680030">
              <w:rPr>
                <w:rFonts w:ascii="Arial" w:hAnsi="Arial" w:cs="Arial"/>
                <w:szCs w:val="24"/>
              </w:rPr>
              <w:t>zadanie 2 - studium wykonalności dla budynków laboratoriów specjalistycznych.</w:t>
            </w:r>
          </w:p>
        </w:tc>
      </w:tr>
      <w:tr w:rsidR="00142C5B" w:rsidRPr="0012157F" w:rsidTr="00F5336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C5B" w:rsidRPr="0012157F" w:rsidRDefault="00142C5B" w:rsidP="00F5336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2C5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C5B" w:rsidRPr="00680030" w:rsidRDefault="00142C5B" w:rsidP="00F53367">
            <w:pPr>
              <w:spacing w:before="60" w:after="120"/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680030">
              <w:rPr>
                <w:rFonts w:ascii="Arial" w:hAnsi="Arial" w:cs="Arial"/>
                <w:b/>
                <w:bCs/>
                <w:szCs w:val="24"/>
              </w:rPr>
              <w:t>Zdolność do występowania w obrocie gospodarczym</w:t>
            </w:r>
          </w:p>
          <w:p w:rsidR="00142C5B" w:rsidRPr="00680030" w:rsidRDefault="00142C5B" w:rsidP="00F53367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680030">
              <w:rPr>
                <w:rFonts w:ascii="Arial" w:hAnsi="Arial" w:cs="Arial"/>
                <w:szCs w:val="24"/>
              </w:rPr>
              <w:t>Zamawiający nie określa szczegółowego warunku w tym zakresie.</w:t>
            </w:r>
          </w:p>
        </w:tc>
      </w:tr>
      <w:tr w:rsidR="00142C5B" w:rsidRPr="0012157F" w:rsidTr="00F5336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C5B" w:rsidRPr="0012157F" w:rsidRDefault="00142C5B" w:rsidP="00F5336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2C5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C5B" w:rsidRPr="00680030" w:rsidRDefault="00142C5B" w:rsidP="00F53367">
            <w:pPr>
              <w:spacing w:before="60" w:after="120"/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680030">
              <w:rPr>
                <w:rFonts w:ascii="Arial" w:hAnsi="Arial" w:cs="Arial"/>
                <w:b/>
                <w:bCs/>
                <w:szCs w:val="24"/>
              </w:rPr>
              <w:t>Uprawnienia do prowadzenia określonej działalności gospodarczej lub zawodowej, o ile wynika to z odrębnych przepisów</w:t>
            </w:r>
          </w:p>
          <w:p w:rsidR="00142C5B" w:rsidRPr="00680030" w:rsidRDefault="00142C5B" w:rsidP="00F53367">
            <w:pPr>
              <w:spacing w:before="60" w:after="120"/>
              <w:jc w:val="both"/>
              <w:rPr>
                <w:rFonts w:ascii="Arial" w:hAnsi="Arial" w:cs="Arial"/>
                <w:szCs w:val="24"/>
              </w:rPr>
            </w:pPr>
            <w:r w:rsidRPr="00680030">
              <w:rPr>
                <w:rFonts w:ascii="Arial" w:hAnsi="Arial" w:cs="Arial"/>
                <w:szCs w:val="24"/>
              </w:rPr>
              <w:t>Zamawiający nie określa szczegółowego warunku w tym zakresie.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p w:rsidR="00484F88" w:rsidRPr="00064593" w:rsidRDefault="00484F88" w:rsidP="00064593"/>
    <w:sectPr w:rsidR="00484F88" w:rsidRPr="00064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7253" w:rsidRDefault="003D7253" w:rsidP="0038231F">
      <w:pPr>
        <w:spacing w:after="0" w:line="240" w:lineRule="auto"/>
      </w:pPr>
      <w:r>
        <w:separator/>
      </w:r>
    </w:p>
  </w:endnote>
  <w:endnote w:type="continuationSeparator" w:id="0">
    <w:p w:rsidR="003D7253" w:rsidRDefault="003D72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C5B" w:rsidRDefault="00142C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9005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9005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C5B" w:rsidRDefault="00142C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7253" w:rsidRDefault="003D7253" w:rsidP="0038231F">
      <w:pPr>
        <w:spacing w:after="0" w:line="240" w:lineRule="auto"/>
      </w:pPr>
      <w:r>
        <w:separator/>
      </w:r>
    </w:p>
  </w:footnote>
  <w:footnote w:type="continuationSeparator" w:id="0">
    <w:p w:rsidR="003D7253" w:rsidRDefault="003D7253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C5B" w:rsidRDefault="00142C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0030" w:rsidRDefault="00680030" w:rsidP="00680030">
    <w:pPr>
      <w:widowControl w:val="0"/>
      <w:tabs>
        <w:tab w:val="center" w:pos="4536"/>
        <w:tab w:val="right" w:pos="9072"/>
      </w:tabs>
      <w:jc w:val="right"/>
      <w:rPr>
        <w:rFonts w:ascii="Tahoma" w:hAnsi="Tahoma" w:cs="Tahoma"/>
        <w:sz w:val="28"/>
        <w:szCs w:val="28"/>
        <w:lang w:eastAsia="pl-PL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39.5pt;height:42.75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C5B" w:rsidRDefault="00142C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7253"/>
    <w:rsid w:val="00023477"/>
    <w:rsid w:val="000247FF"/>
    <w:rsid w:val="00025C8D"/>
    <w:rsid w:val="000303EE"/>
    <w:rsid w:val="0005473D"/>
    <w:rsid w:val="000642B4"/>
    <w:rsid w:val="00064593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42C5B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D7253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80030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991C3B"/>
  <w15:chartTrackingRefBased/>
  <w15:docId w15:val="{E70230DF-90F6-4227-A06E-9FB54B8A1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033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5AD37E-7077-4B25-8EC9-281762A41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955</Words>
  <Characters>5732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2023-06-22T11:37:00Z</cp:lastPrinted>
  <dcterms:created xsi:type="dcterms:W3CDTF">2023-06-22T11:37:00Z</dcterms:created>
  <dcterms:modified xsi:type="dcterms:W3CDTF">2023-06-22T11:37:00Z</dcterms:modified>
</cp:coreProperties>
</file>