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32E74" w:rsidRPr="00932E7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32E7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32E74">
        <w:rPr>
          <w:rFonts w:ascii="Arial" w:hAnsi="Arial" w:cs="Arial"/>
        </w:rPr>
        <w:t>Politechnika Częstochowska</w:t>
      </w:r>
    </w:p>
    <w:p w:rsidR="006676AE" w:rsidRPr="0012157F" w:rsidRDefault="00932E7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32E7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32E7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32E7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32E7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32E7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2E74" w:rsidRPr="0012157F" w:rsidTr="0074427F">
        <w:tc>
          <w:tcPr>
            <w:tcW w:w="9104" w:type="dxa"/>
            <w:shd w:val="clear" w:color="auto" w:fill="D9D9D9"/>
          </w:tcPr>
          <w:p w:rsidR="00932E74" w:rsidRPr="0012157F" w:rsidRDefault="00932E74" w:rsidP="0074427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32E74" w:rsidRPr="0012157F" w:rsidRDefault="00932E74" w:rsidP="007442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32E7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32E74" w:rsidRPr="00612283" w:rsidRDefault="00932E74" w:rsidP="0074427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32E74" w:rsidRPr="0012157F" w:rsidRDefault="00932E74" w:rsidP="0074427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32E7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32E74">
        <w:rPr>
          <w:rFonts w:ascii="Arial" w:hAnsi="Arial" w:cs="Arial"/>
          <w:b/>
          <w:sz w:val="24"/>
          <w:szCs w:val="24"/>
        </w:rPr>
        <w:t>Dostawa robotycznego ramienia robota z uchwytem oraz oprogramowaniem dla Katedry Inteligentnych Systemów Informatycznych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32E74" w:rsidRPr="00932E74">
        <w:rPr>
          <w:rFonts w:ascii="Arial" w:hAnsi="Arial" w:cs="Arial"/>
          <w:b/>
          <w:sz w:val="24"/>
          <w:szCs w:val="24"/>
        </w:rPr>
        <w:t>RK-NZ.261.35.2023.AR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32E74" w:rsidRPr="00932E7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7EF" w:rsidRDefault="004107EF" w:rsidP="0038231F">
      <w:pPr>
        <w:spacing w:after="0" w:line="240" w:lineRule="auto"/>
      </w:pPr>
      <w:r>
        <w:separator/>
      </w:r>
    </w:p>
  </w:endnote>
  <w:endnote w:type="continuationSeparator" w:id="0">
    <w:p w:rsidR="004107EF" w:rsidRDefault="004107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E74" w:rsidRDefault="00932E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675D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75D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E74" w:rsidRDefault="00932E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7EF" w:rsidRDefault="004107EF" w:rsidP="0038231F">
      <w:pPr>
        <w:spacing w:after="0" w:line="240" w:lineRule="auto"/>
      </w:pPr>
      <w:r>
        <w:separator/>
      </w:r>
    </w:p>
  </w:footnote>
  <w:footnote w:type="continuationSeparator" w:id="0">
    <w:p w:rsidR="004107EF" w:rsidRDefault="004107E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E74" w:rsidRDefault="00932E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E74" w:rsidRDefault="00932E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E74" w:rsidRDefault="00932E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07E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07E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2E74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75DF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E15BF5-3620-44AD-9574-0A612A73B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45AA7-E222-4E92-AA35-8C3CFBE5C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2023-06-19T09:18:00Z</dcterms:created>
  <dcterms:modified xsi:type="dcterms:W3CDTF">2023-06-19T09:18:00Z</dcterms:modified>
</cp:coreProperties>
</file>