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890FA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E74DC" w:rsidRPr="00BE74D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890FA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E74DC" w:rsidP="00890FA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74DC">
        <w:rPr>
          <w:rFonts w:ascii="Arial" w:hAnsi="Arial" w:cs="Arial"/>
        </w:rPr>
        <w:t>Politechnika Częstochowska</w:t>
      </w:r>
    </w:p>
    <w:p w:rsidR="006676AE" w:rsidRPr="0012157F" w:rsidRDefault="00BE74DC" w:rsidP="00890FA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74D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BE74D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E74DC" w:rsidP="00890FA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74D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BE74DC">
        <w:rPr>
          <w:rFonts w:ascii="Arial" w:hAnsi="Arial" w:cs="Arial"/>
        </w:rPr>
        <w:t>Częstochowa</w:t>
      </w:r>
    </w:p>
    <w:p w:rsidR="009169D4" w:rsidRDefault="009169D4" w:rsidP="00890FAE">
      <w:pPr>
        <w:pStyle w:val="Tekstpodstawowy"/>
        <w:spacing w:after="0" w:line="360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890FA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890FAE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890FA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890FAE">
      <w:pPr>
        <w:spacing w:after="0" w:line="36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890FAE">
      <w:pPr>
        <w:spacing w:line="36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890FA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890FAE">
      <w:pPr>
        <w:spacing w:after="40" w:line="36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890FAE">
      <w:pPr>
        <w:spacing w:after="480" w:line="36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74DC" w:rsidRPr="0012157F" w:rsidTr="00D802DA">
        <w:tc>
          <w:tcPr>
            <w:tcW w:w="9104" w:type="dxa"/>
            <w:shd w:val="clear" w:color="auto" w:fill="D9D9D9"/>
          </w:tcPr>
          <w:p w:rsidR="00BE74DC" w:rsidRPr="0012157F" w:rsidRDefault="00BE74DC" w:rsidP="00890FA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E74DC" w:rsidRPr="0012157F" w:rsidRDefault="00BE74DC" w:rsidP="00890F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E74D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BE74DC" w:rsidRPr="00612283" w:rsidRDefault="00BE74DC" w:rsidP="00890FA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E74DC" w:rsidRPr="0012157F" w:rsidRDefault="00BE74DC" w:rsidP="00890FAE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890FA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E74DC" w:rsidP="00890FA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4DC">
        <w:rPr>
          <w:rFonts w:ascii="Arial" w:hAnsi="Arial" w:cs="Arial"/>
          <w:b/>
          <w:sz w:val="24"/>
          <w:szCs w:val="24"/>
        </w:rPr>
        <w:t>Dostawa skanera 3 D dla Katedry Inteligentnych Systemów Informatycznych Politechniki Częstochowskiej</w:t>
      </w:r>
    </w:p>
    <w:p w:rsidR="00A44833" w:rsidRPr="00A44833" w:rsidRDefault="00A44833" w:rsidP="00890FA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E74DC" w:rsidRPr="00BE74DC">
        <w:rPr>
          <w:rFonts w:ascii="Arial" w:hAnsi="Arial" w:cs="Arial"/>
          <w:b/>
          <w:sz w:val="24"/>
          <w:szCs w:val="24"/>
        </w:rPr>
        <w:t>RK-NZ.261.34.2023.AR</w:t>
      </w:r>
    </w:p>
    <w:p w:rsidR="00F90CD1" w:rsidRPr="0012157F" w:rsidRDefault="005434B3" w:rsidP="00890FA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E74DC" w:rsidRPr="00BE74D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890FA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890FA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890FA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890FAE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023477" w:rsidRPr="00992BD8" w:rsidRDefault="00992BD8" w:rsidP="00890FA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890FAE">
      <w:pPr>
        <w:spacing w:before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890F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890FA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890FA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890FA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890FA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890FA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890FAE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890FAE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0CD" w:rsidRDefault="003860CD" w:rsidP="0038231F">
      <w:pPr>
        <w:spacing w:after="0" w:line="240" w:lineRule="auto"/>
      </w:pPr>
      <w:r>
        <w:separator/>
      </w:r>
    </w:p>
  </w:endnote>
  <w:endnote w:type="continuationSeparator" w:id="0">
    <w:p w:rsidR="003860CD" w:rsidRDefault="003860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4DC" w:rsidRDefault="00BE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0F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0F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4DC" w:rsidRDefault="00BE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0CD" w:rsidRDefault="003860CD" w:rsidP="0038231F">
      <w:pPr>
        <w:spacing w:after="0" w:line="240" w:lineRule="auto"/>
      </w:pPr>
      <w:r>
        <w:separator/>
      </w:r>
    </w:p>
  </w:footnote>
  <w:footnote w:type="continuationSeparator" w:id="0">
    <w:p w:rsidR="003860CD" w:rsidRDefault="003860C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4DC" w:rsidRDefault="00BE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4DC" w:rsidRDefault="00BE74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4DC" w:rsidRDefault="00BE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0C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60CD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0FAE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E74DC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99955A-AFFC-4C8E-A045-ED05611B4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BDBDA-D77F-4EAF-89B6-634185053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2023-06-19T07:41:00Z</dcterms:created>
  <dcterms:modified xsi:type="dcterms:W3CDTF">2023-06-19T07:41:00Z</dcterms:modified>
</cp:coreProperties>
</file>