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1.3</w:t>
      </w:r>
      <w:r w:rsidR="0095361F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361F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B0771B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2023-06-14T07:39:00Z</dcterms:created>
  <dcterms:modified xsi:type="dcterms:W3CDTF">2023-06-14T07:39:00Z</dcterms:modified>
</cp:coreProperties>
</file>