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84BA9" w:rsidRPr="00784BA9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84BA9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84BA9">
        <w:rPr>
          <w:rFonts w:ascii="Arial" w:hAnsi="Arial" w:cs="Arial"/>
        </w:rPr>
        <w:t>Politechnika Częstochowska</w:t>
      </w:r>
    </w:p>
    <w:p w:rsidR="006676AE" w:rsidRPr="0012157F" w:rsidRDefault="00784BA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84BA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84BA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84BA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84BA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84BA9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4BA9" w:rsidRPr="0012157F" w:rsidTr="000B7C14">
        <w:tc>
          <w:tcPr>
            <w:tcW w:w="9104" w:type="dxa"/>
            <w:shd w:val="clear" w:color="auto" w:fill="D9D9D9"/>
          </w:tcPr>
          <w:p w:rsidR="00784BA9" w:rsidRPr="0012157F" w:rsidRDefault="00784BA9" w:rsidP="000B7C1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84BA9" w:rsidRPr="00094F76" w:rsidRDefault="00784BA9" w:rsidP="000B7C1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84BA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84BA9" w:rsidRPr="0017574D" w:rsidRDefault="00784BA9" w:rsidP="000B7C1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84BA9" w:rsidRDefault="00784BA9" w:rsidP="000B7C1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84BA9" w:rsidRPr="002C3302" w:rsidRDefault="00784BA9" w:rsidP="000B7C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84BA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84BA9">
        <w:rPr>
          <w:rFonts w:ascii="Arial" w:hAnsi="Arial" w:cs="Arial"/>
          <w:b/>
          <w:sz w:val="24"/>
          <w:szCs w:val="24"/>
        </w:rPr>
        <w:t>Dostawa sprzętu komputerowego i oprogramowania (7 zadań)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84BA9" w:rsidRPr="00784BA9">
        <w:rPr>
          <w:rFonts w:ascii="Arial" w:hAnsi="Arial" w:cs="Arial"/>
          <w:b/>
          <w:sz w:val="24"/>
          <w:szCs w:val="24"/>
        </w:rPr>
        <w:t>RK-NZ.261.33.2023.JP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84BA9" w:rsidRPr="00784BA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9EC" w:rsidRDefault="008A49EC" w:rsidP="0038231F">
      <w:pPr>
        <w:spacing w:after="0" w:line="240" w:lineRule="auto"/>
      </w:pPr>
      <w:r>
        <w:separator/>
      </w:r>
    </w:p>
  </w:endnote>
  <w:endnote w:type="continuationSeparator" w:id="0">
    <w:p w:rsidR="008A49EC" w:rsidRDefault="008A4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BA9" w:rsidRDefault="00784B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4B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4B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BA9" w:rsidRDefault="00784B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9EC" w:rsidRDefault="008A49EC" w:rsidP="0038231F">
      <w:pPr>
        <w:spacing w:after="0" w:line="240" w:lineRule="auto"/>
      </w:pPr>
      <w:r>
        <w:separator/>
      </w:r>
    </w:p>
  </w:footnote>
  <w:footnote w:type="continuationSeparator" w:id="0">
    <w:p w:rsidR="008A49EC" w:rsidRDefault="008A49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BA9" w:rsidRDefault="00784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BA9" w:rsidRDefault="00784B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BA9" w:rsidRDefault="00784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9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4BA9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49EC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7D143C-F8F1-489D-956E-67D6672F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78347-E602-481E-ADB7-66F332123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2023-06-14T07:38:00Z</dcterms:created>
  <dcterms:modified xsi:type="dcterms:W3CDTF">2023-06-14T07:38:00Z</dcterms:modified>
</cp:coreProperties>
</file>