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154B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75BDA" w:rsidRPr="00475BDA">
        <w:rPr>
          <w:b/>
        </w:rPr>
        <w:t>CRZP/99/2023/AZP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75BDA" w:rsidRPr="004A5DB6" w:rsidTr="001D538D">
        <w:tc>
          <w:tcPr>
            <w:tcW w:w="9212" w:type="dxa"/>
            <w:shd w:val="clear" w:color="auto" w:fill="auto"/>
          </w:tcPr>
          <w:p w:rsidR="00475BDA" w:rsidRPr="004A5DB6" w:rsidRDefault="00475BDA" w:rsidP="001D538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75BDA" w:rsidRPr="004A5DB6" w:rsidRDefault="00475BDA" w:rsidP="001D538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75BDA">
              <w:t>(</w:t>
            </w:r>
            <w:proofErr w:type="spellStart"/>
            <w:r w:rsidRPr="00475BDA">
              <w:t>t.j</w:t>
            </w:r>
            <w:proofErr w:type="spellEnd"/>
            <w:r w:rsidRPr="00475BDA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75BDA" w:rsidRPr="004A5DB6" w:rsidRDefault="00475BDA" w:rsidP="001D53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75BDA" w:rsidRPr="004A5DB6" w:rsidRDefault="00475BDA" w:rsidP="001D53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75BDA" w:rsidRPr="004A5DB6" w:rsidRDefault="00475BDA" w:rsidP="001D538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75BDA" w:rsidRPr="00475BD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75BDA" w:rsidP="005434B3">
      <w:pPr>
        <w:spacing w:after="240" w:line="276" w:lineRule="auto"/>
        <w:jc w:val="center"/>
      </w:pPr>
      <w:r w:rsidRPr="00475BDA">
        <w:rPr>
          <w:b/>
        </w:rPr>
        <w:t>Szkolenia dla pracowników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154BF">
        <w:t>Oświadczam,</w:t>
      </w:r>
      <w:r w:rsidR="00313417" w:rsidRPr="00F154BF">
        <w:t xml:space="preserve"> że spełniam</w:t>
      </w:r>
      <w:r w:rsidR="004541F9" w:rsidRPr="00F154BF">
        <w:t>, określone przez Zamawiającego,</w:t>
      </w:r>
      <w:r w:rsidR="00313417" w:rsidRPr="00F154BF">
        <w:t xml:space="preserve"> warunki udziału </w:t>
      </w:r>
      <w:r w:rsidR="004541F9" w:rsidRPr="00F154B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F154B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154BF" w:rsidRDefault="00F154BF" w:rsidP="00D2702A">
            <w:pPr>
              <w:spacing w:before="60" w:after="120"/>
              <w:jc w:val="both"/>
              <w:rPr>
                <w:sz w:val="20"/>
              </w:rPr>
            </w:pPr>
            <w:r w:rsidRPr="00F154BF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>Zdolność techniczna lub zawodowa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>Zadanie 1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>Wykonawca spełni warunek, jeżeli wykaże, iż dysponuje i skieruje do realizacji zamówienia: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 xml:space="preserve">a) co najmniej jedną osobę, która posiada co najmniej 5 lat doświadczenia w prowadzeniu szkoleń w zakresie przedmiotowej tematyki 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>Zadanie 2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>Wykonawca spełni warunek, jeżeli wykaże, iż dysponuje i skieruje do realizacji zamówienia: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 xml:space="preserve">a) co najmniej jedną osobę, która posiada co najmniej 5 lat doświadczenia w prowadzeniu szkoleń w zakresie przedmiotowej tematyki 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>b) co najmniej jedną osobę, która posiada wymagane uprawnienia, tj.: ważny certyfikat szkoleniowca Microsoft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>Zadanie 3: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>Wykonawca spełni warunek, jeżeli wykaże, iż dysponuje i skieruje do realizacji zamówienia: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 xml:space="preserve">a) co najmniej jedną osobę, która posiada co najmniej 5 lat doświadczenia w prowadzeniu szkoleń w zakresie przedmiotowej tematyki </w:t>
            </w:r>
          </w:p>
          <w:p w:rsidR="00F154BF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 xml:space="preserve">b) co najmniej jedną osobę, która posiada wymagane uprawnienia, tj.: ważny certyfikat na poziomie Cisco </w:t>
            </w:r>
            <w:proofErr w:type="spellStart"/>
            <w:r w:rsidRPr="00F154BF">
              <w:rPr>
                <w:bCs/>
                <w:sz w:val="20"/>
              </w:rPr>
              <w:t>Certified</w:t>
            </w:r>
            <w:proofErr w:type="spellEnd"/>
            <w:r w:rsidRPr="00F154BF">
              <w:rPr>
                <w:bCs/>
                <w:sz w:val="20"/>
              </w:rPr>
              <w:t xml:space="preserve"> Network Professional Routing lub równoważny certyfikat na poziomie minimum profesjonalnym operatora sieci.</w:t>
            </w:r>
          </w:p>
          <w:p w:rsidR="00D2702A" w:rsidRPr="00F154BF" w:rsidRDefault="00F154BF" w:rsidP="00F154BF">
            <w:pPr>
              <w:spacing w:before="60" w:after="120"/>
              <w:jc w:val="both"/>
              <w:rPr>
                <w:bCs/>
                <w:sz w:val="20"/>
              </w:rPr>
            </w:pPr>
            <w:r w:rsidRPr="00F154BF">
              <w:rPr>
                <w:bCs/>
                <w:sz w:val="20"/>
              </w:rPr>
              <w:t>Uwaga: Zamawiający dopuszcza wykazanie spełniania warunku w powyższym zakresie (kwalifikacje zawodowe), poprzez dysponowanie i skierowanie do realizacji zamówienia przez Wykonawcę, jednej osoby posiadającej dwa certyfikaty na wymaganych poziomach.</w:t>
            </w:r>
          </w:p>
          <w:p w:rsidR="00D2702A" w:rsidRPr="00F154BF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154B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154BF">
        <w:rPr>
          <w:sz w:val="20"/>
          <w:szCs w:val="20"/>
        </w:rPr>
        <w:t xml:space="preserve">…………….……. </w:t>
      </w:r>
      <w:r w:rsidRPr="00F154BF">
        <w:rPr>
          <w:i/>
          <w:sz w:val="16"/>
          <w:szCs w:val="16"/>
        </w:rPr>
        <w:t>(miejscowość),</w:t>
      </w:r>
      <w:r w:rsidRPr="00F154BF">
        <w:rPr>
          <w:i/>
          <w:sz w:val="18"/>
          <w:szCs w:val="18"/>
        </w:rPr>
        <w:t xml:space="preserve"> </w:t>
      </w:r>
      <w:r w:rsidRPr="00F154BF">
        <w:rPr>
          <w:sz w:val="20"/>
          <w:szCs w:val="20"/>
        </w:rPr>
        <w:t xml:space="preserve">dnia ………….……. r. </w:t>
      </w:r>
    </w:p>
    <w:p w:rsidR="00025C8D" w:rsidRPr="00F154B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154BF">
        <w:rPr>
          <w:sz w:val="20"/>
          <w:szCs w:val="20"/>
        </w:rPr>
        <w:tab/>
      </w:r>
      <w:r w:rsidRPr="00F154BF">
        <w:rPr>
          <w:sz w:val="20"/>
          <w:szCs w:val="20"/>
        </w:rPr>
        <w:tab/>
      </w:r>
      <w:r w:rsidRPr="00F154BF">
        <w:rPr>
          <w:sz w:val="20"/>
          <w:szCs w:val="20"/>
        </w:rPr>
        <w:tab/>
      </w:r>
      <w:r w:rsidRPr="00F154BF">
        <w:rPr>
          <w:sz w:val="20"/>
          <w:szCs w:val="20"/>
        </w:rPr>
        <w:tab/>
      </w:r>
      <w:r w:rsidRPr="00F154BF">
        <w:rPr>
          <w:sz w:val="20"/>
          <w:szCs w:val="20"/>
        </w:rPr>
        <w:tab/>
      </w:r>
      <w:r w:rsidRPr="00F154BF">
        <w:rPr>
          <w:sz w:val="20"/>
          <w:szCs w:val="20"/>
        </w:rPr>
        <w:tab/>
      </w:r>
      <w:r w:rsidRPr="00F154BF">
        <w:rPr>
          <w:sz w:val="20"/>
          <w:szCs w:val="20"/>
        </w:rPr>
        <w:tab/>
        <w:t>…………………………………………</w:t>
      </w:r>
    </w:p>
    <w:p w:rsidR="00F8042D" w:rsidRPr="00F154B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154B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154BF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020" w:rsidRDefault="000F3020" w:rsidP="0038231F">
      <w:pPr>
        <w:spacing w:after="0" w:line="240" w:lineRule="auto"/>
      </w:pPr>
      <w:r>
        <w:separator/>
      </w:r>
    </w:p>
  </w:endnote>
  <w:endnote w:type="continuationSeparator" w:id="0">
    <w:p w:rsidR="000F3020" w:rsidRDefault="000F30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020" w:rsidRDefault="000F3020" w:rsidP="0038231F">
      <w:pPr>
        <w:spacing w:after="0" w:line="240" w:lineRule="auto"/>
      </w:pPr>
      <w:r>
        <w:separator/>
      </w:r>
    </w:p>
  </w:footnote>
  <w:footnote w:type="continuationSeparator" w:id="0">
    <w:p w:rsidR="000F3020" w:rsidRDefault="000F30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302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3020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5BDA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54BF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464DAB1"/>
  <w15:chartTrackingRefBased/>
  <w15:docId w15:val="{4497610A-D8C2-4AD4-A4BD-CBF5C008E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0C557-F68B-4FF9-8905-4CE27CF2D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454</Words>
  <Characters>2724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2023-06-19T07:56:00Z</dcterms:created>
  <dcterms:modified xsi:type="dcterms:W3CDTF">2023-06-19T07:56:00Z</dcterms:modified>
</cp:coreProperties>
</file>