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1F5A" w:rsidRPr="00391F5A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91F5A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91F5A">
        <w:rPr>
          <w:rFonts w:ascii="Arial" w:hAnsi="Arial" w:cs="Arial"/>
        </w:rPr>
        <w:t>Politechnika Częstochowska</w:t>
      </w:r>
    </w:p>
    <w:p w:rsidR="006676AE" w:rsidRPr="0012157F" w:rsidRDefault="00391F5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91F5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91F5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91F5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91F5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91F5A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1F5A" w:rsidRPr="0012157F" w:rsidTr="004F2249">
        <w:tc>
          <w:tcPr>
            <w:tcW w:w="9104" w:type="dxa"/>
            <w:shd w:val="clear" w:color="auto" w:fill="D9D9D9"/>
          </w:tcPr>
          <w:p w:rsidR="00391F5A" w:rsidRPr="0012157F" w:rsidRDefault="00391F5A" w:rsidP="004F22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1F5A" w:rsidRPr="00094F76" w:rsidRDefault="00391F5A" w:rsidP="004F224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91F5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91F5A" w:rsidRPr="0017574D" w:rsidRDefault="00391F5A" w:rsidP="004F224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91F5A" w:rsidRDefault="00391F5A" w:rsidP="004F224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91F5A" w:rsidRPr="002C3302" w:rsidRDefault="00391F5A" w:rsidP="004F22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91F5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91F5A">
        <w:rPr>
          <w:rFonts w:ascii="Arial" w:hAnsi="Arial" w:cs="Arial"/>
          <w:b/>
          <w:sz w:val="24"/>
          <w:szCs w:val="24"/>
        </w:rPr>
        <w:t>Dostawa dysków do macierzy Huawei 02352CMB (12 szt.) dla Uczelnianego Centrum Informatycznego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91F5A" w:rsidRPr="00391F5A">
        <w:rPr>
          <w:rFonts w:ascii="Arial" w:hAnsi="Arial" w:cs="Arial"/>
          <w:b/>
          <w:sz w:val="24"/>
          <w:szCs w:val="24"/>
        </w:rPr>
        <w:t>RK-NZ.261.31.2023.JP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1F5A" w:rsidRPr="00391F5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023477" w:rsidRPr="008D05ED" w:rsidRDefault="007104AC" w:rsidP="00EA55EB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bCs/>
          <w:sz w:val="12"/>
          <w:szCs w:val="12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zakresie podstaw wykluczenia z postępowania wskazanych przez zamawiającego, </w:t>
      </w:r>
      <w:bookmarkStart w:id="0" w:name="_GoBack"/>
      <w:bookmarkEnd w:id="0"/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A13" w:rsidRDefault="00377A13" w:rsidP="0038231F">
      <w:pPr>
        <w:spacing w:after="0" w:line="240" w:lineRule="auto"/>
      </w:pPr>
      <w:r>
        <w:separator/>
      </w:r>
    </w:p>
  </w:endnote>
  <w:endnote w:type="continuationSeparator" w:id="0">
    <w:p w:rsidR="00377A13" w:rsidRDefault="00377A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5A" w:rsidRDefault="00391F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55E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55E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5A" w:rsidRDefault="00391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A13" w:rsidRDefault="00377A13" w:rsidP="0038231F">
      <w:pPr>
        <w:spacing w:after="0" w:line="240" w:lineRule="auto"/>
      </w:pPr>
      <w:r>
        <w:separator/>
      </w:r>
    </w:p>
  </w:footnote>
  <w:footnote w:type="continuationSeparator" w:id="0">
    <w:p w:rsidR="00377A13" w:rsidRDefault="00377A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5A" w:rsidRDefault="00391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5A" w:rsidRDefault="00391F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5A" w:rsidRDefault="00391F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A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7A13"/>
    <w:rsid w:val="0038231F"/>
    <w:rsid w:val="00391F5A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55EB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2A243A-A9A6-4995-8530-A2AC0CE3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07E3E-935C-4701-A650-76EC980E7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2023-06-12T11:01:00Z</dcterms:created>
  <dcterms:modified xsi:type="dcterms:W3CDTF">2023-06-12T11:01:00Z</dcterms:modified>
</cp:coreProperties>
</file>