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701D9" w:rsidRPr="00B701D9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701D9" w:rsidRPr="00B701D9">
        <w:rPr>
          <w:rFonts w:ascii="Arial" w:hAnsi="Arial" w:cs="Arial"/>
          <w:b/>
          <w:sz w:val="24"/>
          <w:szCs w:val="24"/>
        </w:rPr>
        <w:t>RK-NZ.261.31.2023.JP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701D9" w:rsidRPr="00B701D9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701D9" w:rsidRPr="00B701D9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B701D9" w:rsidRPr="00B701D9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701D9" w:rsidRPr="00B701D9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B701D9" w:rsidRPr="00B701D9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701D9" w:rsidRPr="0012157F" w:rsidTr="004F2249">
        <w:tc>
          <w:tcPr>
            <w:tcW w:w="9104" w:type="dxa"/>
            <w:shd w:val="clear" w:color="auto" w:fill="D9D9D9"/>
          </w:tcPr>
          <w:p w:rsidR="00B701D9" w:rsidRPr="0012157F" w:rsidRDefault="00B701D9" w:rsidP="004F224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701D9" w:rsidRDefault="00B701D9" w:rsidP="004F224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701D9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701D9" w:rsidRPr="00C86421" w:rsidRDefault="00B701D9" w:rsidP="004F224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701D9" w:rsidRDefault="00B701D9" w:rsidP="004F22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701D9" w:rsidRPr="00C86421" w:rsidRDefault="00B701D9" w:rsidP="004F224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701D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701D9">
        <w:rPr>
          <w:rFonts w:ascii="Arial" w:hAnsi="Arial" w:cs="Arial"/>
          <w:b/>
          <w:sz w:val="24"/>
          <w:szCs w:val="24"/>
        </w:rPr>
        <w:t>Dostawa dysków do macierzy Huawei 02352CMB (12 szt.) dla Uczelnianego Centrum Informatycznego Politechniki Częstochowskiej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701D9" w:rsidRPr="00B701D9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86D" w:rsidRDefault="00DF286D" w:rsidP="0038231F">
      <w:pPr>
        <w:spacing w:after="0" w:line="240" w:lineRule="auto"/>
      </w:pPr>
      <w:r>
        <w:separator/>
      </w:r>
    </w:p>
  </w:endnote>
  <w:endnote w:type="continuationSeparator" w:id="0">
    <w:p w:rsidR="00DF286D" w:rsidRDefault="00DF28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1D9" w:rsidRDefault="00B701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9050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9050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1D9" w:rsidRDefault="00B701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86D" w:rsidRDefault="00DF286D" w:rsidP="0038231F">
      <w:pPr>
        <w:spacing w:after="0" w:line="240" w:lineRule="auto"/>
      </w:pPr>
      <w:r>
        <w:separator/>
      </w:r>
    </w:p>
  </w:footnote>
  <w:footnote w:type="continuationSeparator" w:id="0">
    <w:p w:rsidR="00DF286D" w:rsidRDefault="00DF286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1D9" w:rsidRDefault="00B701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1D9" w:rsidRDefault="00B701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1D9" w:rsidRDefault="00B701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286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701D9"/>
    <w:rsid w:val="00B8005E"/>
    <w:rsid w:val="00B90502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286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62BBCB7-42FD-49D4-8FA7-619618628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DA113-0EFE-4AB0-B71B-E6F516F1A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688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2023-06-12T10:57:00Z</dcterms:created>
  <dcterms:modified xsi:type="dcterms:W3CDTF">2023-06-12T10:57:00Z</dcterms:modified>
</cp:coreProperties>
</file>