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F1620C" w:rsidRDefault="00596C37" w:rsidP="00F1620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1620C">
        <w:rPr>
          <w:rFonts w:ascii="Arial" w:hAnsi="Arial" w:cs="Arial"/>
          <w:sz w:val="24"/>
          <w:szCs w:val="24"/>
        </w:rPr>
        <w:t>Częstochowa</w:t>
      </w:r>
      <w:r w:rsidR="00D665F5" w:rsidRPr="00F1620C">
        <w:rPr>
          <w:rFonts w:ascii="Arial" w:hAnsi="Arial" w:cs="Arial"/>
          <w:sz w:val="24"/>
          <w:szCs w:val="24"/>
        </w:rPr>
        <w:t xml:space="preserve"> dnia: </w:t>
      </w:r>
      <w:r w:rsidRPr="00F1620C">
        <w:rPr>
          <w:rFonts w:ascii="Arial" w:hAnsi="Arial" w:cs="Arial"/>
          <w:sz w:val="24"/>
          <w:szCs w:val="24"/>
        </w:rPr>
        <w:t>2023-06-13</w:t>
      </w:r>
    </w:p>
    <w:p w:rsidR="00D665F5" w:rsidRPr="00F1620C" w:rsidRDefault="00596C37" w:rsidP="00F1620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1620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1620C" w:rsidRDefault="00596C37" w:rsidP="00F1620C">
      <w:pPr>
        <w:spacing w:line="360" w:lineRule="auto"/>
        <w:rPr>
          <w:rFonts w:ascii="Arial" w:hAnsi="Arial" w:cs="Arial"/>
          <w:sz w:val="24"/>
          <w:szCs w:val="24"/>
        </w:rPr>
      </w:pPr>
      <w:r w:rsidRPr="00F1620C">
        <w:rPr>
          <w:rFonts w:ascii="Arial" w:hAnsi="Arial" w:cs="Arial"/>
          <w:sz w:val="24"/>
          <w:szCs w:val="24"/>
        </w:rPr>
        <w:t>Dąbrowskiego</w:t>
      </w:r>
      <w:r w:rsidR="00D665F5" w:rsidRPr="00F1620C">
        <w:rPr>
          <w:rFonts w:ascii="Arial" w:hAnsi="Arial" w:cs="Arial"/>
          <w:sz w:val="24"/>
          <w:szCs w:val="24"/>
        </w:rPr>
        <w:t xml:space="preserve"> </w:t>
      </w:r>
      <w:r w:rsidRPr="00F1620C">
        <w:rPr>
          <w:rFonts w:ascii="Arial" w:hAnsi="Arial" w:cs="Arial"/>
          <w:sz w:val="24"/>
          <w:szCs w:val="24"/>
        </w:rPr>
        <w:t>69</w:t>
      </w:r>
    </w:p>
    <w:p w:rsidR="00D665F5" w:rsidRDefault="00596C37" w:rsidP="00F1620C">
      <w:pPr>
        <w:spacing w:line="360" w:lineRule="auto"/>
        <w:rPr>
          <w:rFonts w:ascii="Arial" w:hAnsi="Arial" w:cs="Arial"/>
          <w:sz w:val="24"/>
          <w:szCs w:val="24"/>
        </w:rPr>
      </w:pPr>
      <w:r w:rsidRPr="00F1620C">
        <w:rPr>
          <w:rFonts w:ascii="Arial" w:hAnsi="Arial" w:cs="Arial"/>
          <w:sz w:val="24"/>
          <w:szCs w:val="24"/>
        </w:rPr>
        <w:t>42-201</w:t>
      </w:r>
      <w:r w:rsidR="00D665F5" w:rsidRPr="00F1620C">
        <w:rPr>
          <w:rFonts w:ascii="Arial" w:hAnsi="Arial" w:cs="Arial"/>
          <w:sz w:val="24"/>
          <w:szCs w:val="24"/>
        </w:rPr>
        <w:t xml:space="preserve"> </w:t>
      </w:r>
      <w:r w:rsidRPr="00F1620C">
        <w:rPr>
          <w:rFonts w:ascii="Arial" w:hAnsi="Arial" w:cs="Arial"/>
          <w:sz w:val="24"/>
          <w:szCs w:val="24"/>
        </w:rPr>
        <w:t>Częstochowa</w:t>
      </w:r>
    </w:p>
    <w:p w:rsidR="000542FD" w:rsidRPr="00F1620C" w:rsidRDefault="000542FD" w:rsidP="00F1620C">
      <w:pPr>
        <w:spacing w:line="360" w:lineRule="auto"/>
        <w:rPr>
          <w:rFonts w:ascii="Arial" w:hAnsi="Arial" w:cs="Arial"/>
          <w:sz w:val="24"/>
          <w:szCs w:val="24"/>
        </w:rPr>
      </w:pPr>
    </w:p>
    <w:p w:rsidR="00A90387" w:rsidRDefault="00D665F5" w:rsidP="00F1620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F1620C">
        <w:rPr>
          <w:rFonts w:ascii="Arial" w:hAnsi="Arial" w:cs="Arial"/>
          <w:sz w:val="24"/>
          <w:szCs w:val="24"/>
        </w:rPr>
        <w:t>Znak sprawy:</w:t>
      </w:r>
      <w:r w:rsidRPr="00F1620C">
        <w:rPr>
          <w:rFonts w:ascii="Arial" w:hAnsi="Arial" w:cs="Arial"/>
          <w:b/>
          <w:sz w:val="24"/>
          <w:szCs w:val="24"/>
        </w:rPr>
        <w:t xml:space="preserve"> </w:t>
      </w:r>
      <w:r w:rsidR="00596C37" w:rsidRPr="00F1620C">
        <w:rPr>
          <w:rFonts w:ascii="Arial" w:hAnsi="Arial" w:cs="Arial"/>
          <w:b/>
          <w:sz w:val="24"/>
          <w:szCs w:val="24"/>
        </w:rPr>
        <w:t>RK-NZ.261.27.2023.MT</w:t>
      </w:r>
    </w:p>
    <w:p w:rsidR="00A80738" w:rsidRPr="00F1620C" w:rsidRDefault="00A80738" w:rsidP="00F1620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F1620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1620C" w:rsidRDefault="00A80738" w:rsidP="00F1620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1620C" w:rsidRDefault="00A80738" w:rsidP="00F1620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1620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1620C" w:rsidRDefault="00A80738" w:rsidP="00F1620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1620C" w:rsidRDefault="00C659E2" w:rsidP="00F1620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1620C">
        <w:rPr>
          <w:rFonts w:ascii="Arial" w:hAnsi="Arial" w:cs="Arial"/>
          <w:bCs/>
          <w:sz w:val="24"/>
          <w:szCs w:val="24"/>
        </w:rPr>
        <w:t xml:space="preserve">Dotyczy </w:t>
      </w:r>
      <w:r w:rsidRPr="00F1620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96C37" w:rsidRPr="00F1620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96C37" w:rsidRPr="00F1620C">
        <w:rPr>
          <w:rFonts w:ascii="Arial" w:hAnsi="Arial" w:cs="Arial"/>
          <w:sz w:val="24"/>
          <w:szCs w:val="24"/>
        </w:rPr>
        <w:t>Pzp</w:t>
      </w:r>
      <w:proofErr w:type="spellEnd"/>
      <w:r w:rsidRPr="00F1620C">
        <w:rPr>
          <w:rFonts w:ascii="Arial" w:hAnsi="Arial" w:cs="Arial"/>
          <w:sz w:val="24"/>
          <w:szCs w:val="24"/>
        </w:rPr>
        <w:t xml:space="preserve"> na:</w:t>
      </w:r>
    </w:p>
    <w:p w:rsidR="00A80738" w:rsidRPr="00F1620C" w:rsidRDefault="00596C37" w:rsidP="00F1620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1620C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D665F5" w:rsidRPr="00F1620C" w:rsidRDefault="00D665F5" w:rsidP="00F1620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1620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F1620C">
        <w:rPr>
          <w:rFonts w:ascii="Arial" w:hAnsi="Arial" w:cs="Arial"/>
          <w:sz w:val="24"/>
          <w:szCs w:val="24"/>
        </w:rPr>
        <w:t>2</w:t>
      </w:r>
      <w:r w:rsidRPr="00F1620C">
        <w:rPr>
          <w:rFonts w:ascii="Arial" w:hAnsi="Arial" w:cs="Arial"/>
          <w:sz w:val="24"/>
          <w:szCs w:val="24"/>
        </w:rPr>
        <w:t xml:space="preserve"> ust. 5 </w:t>
      </w:r>
      <w:r w:rsidRPr="00F1620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1620C">
        <w:rPr>
          <w:rFonts w:ascii="Arial" w:hAnsi="Arial" w:cs="Arial"/>
          <w:sz w:val="24"/>
          <w:szCs w:val="24"/>
        </w:rPr>
        <w:t xml:space="preserve"> </w:t>
      </w:r>
      <w:r w:rsidR="00596C37" w:rsidRPr="00F1620C">
        <w:rPr>
          <w:rFonts w:ascii="Arial" w:hAnsi="Arial" w:cs="Arial"/>
          <w:sz w:val="24"/>
          <w:szCs w:val="24"/>
        </w:rPr>
        <w:t>(</w:t>
      </w:r>
      <w:proofErr w:type="spellStart"/>
      <w:r w:rsidR="00596C37" w:rsidRPr="00F1620C">
        <w:rPr>
          <w:rFonts w:ascii="Arial" w:hAnsi="Arial" w:cs="Arial"/>
          <w:sz w:val="24"/>
          <w:szCs w:val="24"/>
        </w:rPr>
        <w:t>t.j</w:t>
      </w:r>
      <w:proofErr w:type="spellEnd"/>
      <w:r w:rsidR="00596C37" w:rsidRPr="00F1620C">
        <w:rPr>
          <w:rFonts w:ascii="Arial" w:hAnsi="Arial" w:cs="Arial"/>
          <w:sz w:val="24"/>
          <w:szCs w:val="24"/>
        </w:rPr>
        <w:t>. Dz. U. z 2022r. poz. 1710)</w:t>
      </w:r>
      <w:r w:rsidR="00490DC0" w:rsidRPr="00F1620C">
        <w:rPr>
          <w:rFonts w:ascii="Arial" w:hAnsi="Arial" w:cs="Arial"/>
          <w:sz w:val="24"/>
          <w:szCs w:val="24"/>
        </w:rPr>
        <w:t xml:space="preserve"> </w:t>
      </w:r>
      <w:r w:rsidRPr="00F1620C">
        <w:rPr>
          <w:rFonts w:ascii="Arial" w:hAnsi="Arial" w:cs="Arial"/>
          <w:sz w:val="24"/>
          <w:szCs w:val="24"/>
        </w:rPr>
        <w:t>udostępnia</w:t>
      </w:r>
      <w:r w:rsidR="00F95C33" w:rsidRPr="00F1620C">
        <w:rPr>
          <w:rFonts w:ascii="Arial" w:hAnsi="Arial" w:cs="Arial"/>
          <w:sz w:val="24"/>
          <w:szCs w:val="24"/>
        </w:rPr>
        <w:t xml:space="preserve"> </w:t>
      </w:r>
      <w:r w:rsidR="004C7E9B" w:rsidRPr="00F1620C">
        <w:rPr>
          <w:rFonts w:ascii="Arial" w:hAnsi="Arial" w:cs="Arial"/>
          <w:sz w:val="24"/>
          <w:szCs w:val="24"/>
        </w:rPr>
        <w:t>informacj</w:t>
      </w:r>
      <w:r w:rsidR="00577BC6" w:rsidRPr="00F1620C">
        <w:rPr>
          <w:rFonts w:ascii="Arial" w:hAnsi="Arial" w:cs="Arial"/>
          <w:sz w:val="24"/>
          <w:szCs w:val="24"/>
        </w:rPr>
        <w:t>ę</w:t>
      </w:r>
      <w:r w:rsidR="00035488" w:rsidRPr="00F1620C">
        <w:rPr>
          <w:rFonts w:ascii="Arial" w:hAnsi="Arial" w:cs="Arial"/>
          <w:sz w:val="24"/>
          <w:szCs w:val="24"/>
        </w:rPr>
        <w:t xml:space="preserve"> z otwarcia ofert</w:t>
      </w:r>
      <w:r w:rsidR="00577BC6" w:rsidRPr="00F1620C">
        <w:rPr>
          <w:rFonts w:ascii="Arial" w:hAnsi="Arial" w:cs="Arial"/>
          <w:sz w:val="24"/>
          <w:szCs w:val="24"/>
        </w:rPr>
        <w:t>.</w:t>
      </w:r>
    </w:p>
    <w:p w:rsidR="00A80738" w:rsidRPr="00F1620C" w:rsidRDefault="00D665F5" w:rsidP="00F1620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1620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1620C">
        <w:rPr>
          <w:rFonts w:ascii="Arial" w:hAnsi="Arial" w:cs="Arial"/>
          <w:sz w:val="24"/>
          <w:szCs w:val="24"/>
        </w:rPr>
        <w:t xml:space="preserve"> w dniu </w:t>
      </w:r>
      <w:r w:rsidR="00596C37" w:rsidRPr="00F1620C">
        <w:rPr>
          <w:rFonts w:ascii="Arial" w:hAnsi="Arial" w:cs="Arial"/>
          <w:sz w:val="24"/>
          <w:szCs w:val="24"/>
        </w:rPr>
        <w:t>13/06/2023</w:t>
      </w:r>
      <w:r w:rsidR="00FF4AB1" w:rsidRPr="00F1620C">
        <w:rPr>
          <w:rFonts w:ascii="Arial" w:hAnsi="Arial" w:cs="Arial"/>
          <w:sz w:val="24"/>
          <w:szCs w:val="24"/>
        </w:rPr>
        <w:t xml:space="preserve"> o godz. </w:t>
      </w:r>
      <w:r w:rsidR="00596C37" w:rsidRPr="00F1620C">
        <w:rPr>
          <w:rFonts w:ascii="Arial" w:hAnsi="Arial" w:cs="Arial"/>
          <w:sz w:val="24"/>
          <w:szCs w:val="24"/>
        </w:rPr>
        <w:t>11:10</w:t>
      </w:r>
      <w:r w:rsidRPr="00F1620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693"/>
      </w:tblGrid>
      <w:tr w:rsidR="006B27ED" w:rsidRPr="00F1620C" w:rsidTr="000542FD">
        <w:tc>
          <w:tcPr>
            <w:tcW w:w="993" w:type="dxa"/>
            <w:shd w:val="clear" w:color="auto" w:fill="auto"/>
            <w:vAlign w:val="center"/>
          </w:tcPr>
          <w:p w:rsidR="006B27ED" w:rsidRPr="00F1620C" w:rsidRDefault="006B27ED" w:rsidP="00F1620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1620C" w:rsidRDefault="006B27ED" w:rsidP="00F1620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620C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B27ED" w:rsidRPr="00F1620C" w:rsidRDefault="006B27ED" w:rsidP="00F1620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7ED" w:rsidRPr="00F1620C" w:rsidRDefault="006B27ED" w:rsidP="00F1620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Lubomira 29/A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62-090 Mrowino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18 450.00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2 859.75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15 252.00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7 626.00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27 911.16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6 482.10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32 715.54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40 532.19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16 243.38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7 626.00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85 487.46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10 352.30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Ordona 2a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01-237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89 414.85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2 750.00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5 904.00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2 952.00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27 060.00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5 904.00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28 228.50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35 547.00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16 605.00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6 027.00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58 794.00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9 840.00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Miąsowa 19 </w:t>
            </w:r>
          </w:p>
          <w:p w:rsidR="00596C37" w:rsidRPr="00F1620C" w:rsidRDefault="00596C37" w:rsidP="00066D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28-305 </w:t>
            </w:r>
            <w:r w:rsidR="00066D29">
              <w:rPr>
                <w:rFonts w:ascii="Arial" w:hAnsi="Arial" w:cs="Arial"/>
                <w:sz w:val="24"/>
                <w:szCs w:val="24"/>
              </w:rPr>
              <w:t>Sobków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22 140.00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Miąsowa 19 </w:t>
            </w:r>
          </w:p>
          <w:p w:rsidR="00596C37" w:rsidRPr="00F1620C" w:rsidRDefault="00596C37" w:rsidP="00066D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28-305 </w:t>
            </w:r>
            <w:r w:rsidR="00066D29">
              <w:rPr>
                <w:rFonts w:ascii="Arial" w:hAnsi="Arial" w:cs="Arial"/>
                <w:sz w:val="24"/>
                <w:szCs w:val="24"/>
              </w:rPr>
              <w:t>Sobków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23 370.00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Miąsowa 19 </w:t>
            </w:r>
          </w:p>
          <w:p w:rsidR="00596C37" w:rsidRPr="00F1620C" w:rsidRDefault="00596C37" w:rsidP="00066D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28-305 </w:t>
            </w:r>
            <w:r w:rsidR="00066D29">
              <w:rPr>
                <w:rFonts w:ascii="Arial" w:hAnsi="Arial" w:cs="Arial"/>
                <w:sz w:val="24"/>
                <w:szCs w:val="24"/>
              </w:rPr>
              <w:t>Sobków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15 375.00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Miąsowa 19 </w:t>
            </w:r>
          </w:p>
          <w:p w:rsidR="00596C37" w:rsidRPr="00F1620C" w:rsidRDefault="00596C37" w:rsidP="00066D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28-305 </w:t>
            </w:r>
            <w:r w:rsidR="00066D29">
              <w:rPr>
                <w:rFonts w:ascii="Arial" w:hAnsi="Arial" w:cs="Arial"/>
                <w:sz w:val="24"/>
                <w:szCs w:val="24"/>
              </w:rPr>
              <w:t>Sobków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46 125.00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Miąsowa 19 </w:t>
            </w:r>
          </w:p>
          <w:p w:rsidR="00596C37" w:rsidRPr="00F1620C" w:rsidRDefault="00596C37" w:rsidP="00066D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28-305 </w:t>
            </w:r>
            <w:r w:rsidR="00066D29">
              <w:rPr>
                <w:rFonts w:ascii="Arial" w:hAnsi="Arial" w:cs="Arial"/>
                <w:sz w:val="24"/>
                <w:szCs w:val="24"/>
              </w:rPr>
              <w:t>Sobków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6 150.00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PPHU FLEXIBLE PIOTR BEM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ZDROJOWA 10/1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98-330 Pajęczno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23 247.00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Nowa Szkoła Sp. 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Polskiej Organizacji Wojskowej 25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90-248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6 144.00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Chorzowska 3/3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26-600 Radom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37 884.00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Chorzowska 3/3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26-600 Radom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29 889.00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 xml:space="preserve">Chorzowska 3/3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26-600 Radom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17 466.00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Chorzowska 3/3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26-600 Radom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75 399.00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Chorzowska 3/3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26-600 Radom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9 840.00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Chorzowska 3/3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26-600 Radom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88 929.00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5 116.80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4 620.00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25 830.00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4 182.00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22 140.00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4 620.00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46 740.00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7 995.00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71 340.00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KAL-SPORT</w:t>
            </w:r>
            <w:r w:rsidR="00604389">
              <w:rPr>
                <w:rFonts w:ascii="Arial" w:hAnsi="Arial" w:cs="Arial"/>
                <w:sz w:val="24"/>
                <w:szCs w:val="24"/>
              </w:rPr>
              <w:t xml:space="preserve"> Paweł Kalita</w:t>
            </w:r>
          </w:p>
          <w:p w:rsidR="00596C37" w:rsidRPr="00F1620C" w:rsidRDefault="00604389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="00596C37" w:rsidRPr="00F1620C">
              <w:rPr>
                <w:rFonts w:ascii="Arial" w:hAnsi="Arial" w:cs="Arial"/>
                <w:sz w:val="24"/>
                <w:szCs w:val="24"/>
              </w:rPr>
              <w:t>l. T</w:t>
            </w:r>
            <w:r>
              <w:rPr>
                <w:rFonts w:ascii="Arial" w:hAnsi="Arial" w:cs="Arial"/>
                <w:sz w:val="24"/>
                <w:szCs w:val="24"/>
              </w:rPr>
              <w:t>rembeckiego 11a</w:t>
            </w:r>
            <w:r w:rsidR="00596C37"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96C37" w:rsidRPr="00F1620C" w:rsidRDefault="00596C37" w:rsidP="006043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35-</w:t>
            </w:r>
            <w:r w:rsidR="00604389">
              <w:rPr>
                <w:rFonts w:ascii="Arial" w:hAnsi="Arial" w:cs="Arial"/>
                <w:sz w:val="24"/>
                <w:szCs w:val="24"/>
              </w:rPr>
              <w:t>234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 Rzeszów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604389" w:rsidRPr="00F1620C" w:rsidRDefault="00604389" w:rsidP="006043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KAL-SPORT</w:t>
            </w:r>
            <w:r>
              <w:rPr>
                <w:rFonts w:ascii="Arial" w:hAnsi="Arial" w:cs="Arial"/>
                <w:sz w:val="24"/>
                <w:szCs w:val="24"/>
              </w:rPr>
              <w:t xml:space="preserve"> Paweł Kalita</w:t>
            </w:r>
          </w:p>
          <w:p w:rsidR="00604389" w:rsidRPr="00F1620C" w:rsidRDefault="00604389" w:rsidP="006043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F1620C">
              <w:rPr>
                <w:rFonts w:ascii="Arial" w:hAnsi="Arial" w:cs="Arial"/>
                <w:sz w:val="24"/>
                <w:szCs w:val="24"/>
              </w:rPr>
              <w:t>l. T</w:t>
            </w:r>
            <w:r>
              <w:rPr>
                <w:rFonts w:ascii="Arial" w:hAnsi="Arial" w:cs="Arial"/>
                <w:sz w:val="24"/>
                <w:szCs w:val="24"/>
              </w:rPr>
              <w:t>rembeckiego 11a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96C37" w:rsidRPr="00F1620C" w:rsidRDefault="00604389" w:rsidP="006043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35-</w:t>
            </w:r>
            <w:r>
              <w:rPr>
                <w:rFonts w:ascii="Arial" w:hAnsi="Arial" w:cs="Arial"/>
                <w:sz w:val="24"/>
                <w:szCs w:val="24"/>
              </w:rPr>
              <w:t>234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 Rzeszów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20 910.00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604389" w:rsidRPr="00F1620C" w:rsidRDefault="00604389" w:rsidP="006043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KAL-SPORT</w:t>
            </w:r>
            <w:r>
              <w:rPr>
                <w:rFonts w:ascii="Arial" w:hAnsi="Arial" w:cs="Arial"/>
                <w:sz w:val="24"/>
                <w:szCs w:val="24"/>
              </w:rPr>
              <w:t xml:space="preserve"> Paweł Kalita</w:t>
            </w:r>
          </w:p>
          <w:p w:rsidR="00604389" w:rsidRPr="00F1620C" w:rsidRDefault="00604389" w:rsidP="006043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F1620C">
              <w:rPr>
                <w:rFonts w:ascii="Arial" w:hAnsi="Arial" w:cs="Arial"/>
                <w:sz w:val="24"/>
                <w:szCs w:val="24"/>
              </w:rPr>
              <w:t>l. T</w:t>
            </w:r>
            <w:r>
              <w:rPr>
                <w:rFonts w:ascii="Arial" w:hAnsi="Arial" w:cs="Arial"/>
                <w:sz w:val="24"/>
                <w:szCs w:val="24"/>
              </w:rPr>
              <w:t>rembeckiego 11a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96C37" w:rsidRPr="00F1620C" w:rsidRDefault="00604389" w:rsidP="006043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35-</w:t>
            </w:r>
            <w:r>
              <w:rPr>
                <w:rFonts w:ascii="Arial" w:hAnsi="Arial" w:cs="Arial"/>
                <w:sz w:val="24"/>
                <w:szCs w:val="24"/>
              </w:rPr>
              <w:t>234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 Rzeszów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8 917.50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604389" w:rsidRPr="00F1620C" w:rsidRDefault="00604389" w:rsidP="006043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KAL-SPORT</w:t>
            </w:r>
            <w:r>
              <w:rPr>
                <w:rFonts w:ascii="Arial" w:hAnsi="Arial" w:cs="Arial"/>
                <w:sz w:val="24"/>
                <w:szCs w:val="24"/>
              </w:rPr>
              <w:t xml:space="preserve"> Paweł Kalita</w:t>
            </w:r>
          </w:p>
          <w:p w:rsidR="00604389" w:rsidRPr="00F1620C" w:rsidRDefault="00604389" w:rsidP="006043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F1620C">
              <w:rPr>
                <w:rFonts w:ascii="Arial" w:hAnsi="Arial" w:cs="Arial"/>
                <w:sz w:val="24"/>
                <w:szCs w:val="24"/>
              </w:rPr>
              <w:t>l. T</w:t>
            </w:r>
            <w:r>
              <w:rPr>
                <w:rFonts w:ascii="Arial" w:hAnsi="Arial" w:cs="Arial"/>
                <w:sz w:val="24"/>
                <w:szCs w:val="24"/>
              </w:rPr>
              <w:t>rembeckiego 11a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96C37" w:rsidRPr="00F1620C" w:rsidRDefault="00604389" w:rsidP="006043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35-</w:t>
            </w:r>
            <w:r>
              <w:rPr>
                <w:rFonts w:ascii="Arial" w:hAnsi="Arial" w:cs="Arial"/>
                <w:sz w:val="24"/>
                <w:szCs w:val="24"/>
              </w:rPr>
              <w:t>234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 Rzeszów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45 694.50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604389" w:rsidRPr="00F1620C" w:rsidRDefault="00604389" w:rsidP="006043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KAL-SPORT</w:t>
            </w:r>
            <w:r>
              <w:rPr>
                <w:rFonts w:ascii="Arial" w:hAnsi="Arial" w:cs="Arial"/>
                <w:sz w:val="24"/>
                <w:szCs w:val="24"/>
              </w:rPr>
              <w:t xml:space="preserve"> Paweł Kalita</w:t>
            </w:r>
          </w:p>
          <w:p w:rsidR="00604389" w:rsidRPr="00F1620C" w:rsidRDefault="00604389" w:rsidP="006043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F1620C">
              <w:rPr>
                <w:rFonts w:ascii="Arial" w:hAnsi="Arial" w:cs="Arial"/>
                <w:sz w:val="24"/>
                <w:szCs w:val="24"/>
              </w:rPr>
              <w:t>l. T</w:t>
            </w:r>
            <w:r>
              <w:rPr>
                <w:rFonts w:ascii="Arial" w:hAnsi="Arial" w:cs="Arial"/>
                <w:sz w:val="24"/>
                <w:szCs w:val="24"/>
              </w:rPr>
              <w:t>rembeckiego 11a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96C37" w:rsidRPr="00F1620C" w:rsidRDefault="00604389" w:rsidP="006043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35-</w:t>
            </w:r>
            <w:r>
              <w:rPr>
                <w:rFonts w:ascii="Arial" w:hAnsi="Arial" w:cs="Arial"/>
                <w:sz w:val="24"/>
                <w:szCs w:val="24"/>
              </w:rPr>
              <w:t>234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 Rzeszów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8 610.00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7 872.00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6 765.00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64 944.00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38 911.00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52 767.00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22 263.00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6 765.00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61 450.80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8 364.00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157 563.00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Meble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Resmar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Zenon Marszał</w:t>
            </w:r>
          </w:p>
          <w:p w:rsidR="00596C37" w:rsidRPr="00F1620C" w:rsidRDefault="004F18A4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Nienadówka 164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36-052 Nienadówka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6 765.00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Laboratorium mebli Justyna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Kutrzepa</w:t>
            </w:r>
            <w:proofErr w:type="spellEnd"/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Południowa 11/17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42-231 Stary Cykarzew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70 725.00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F18A4">
              <w:rPr>
                <w:rFonts w:ascii="Arial" w:hAnsi="Arial" w:cs="Arial"/>
                <w:sz w:val="24"/>
                <w:szCs w:val="24"/>
              </w:rPr>
              <w:t>y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ńskiego 46/a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87-600 Lipno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7 281.60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F18A4">
              <w:rPr>
                <w:rFonts w:ascii="Arial" w:hAnsi="Arial" w:cs="Arial"/>
                <w:sz w:val="24"/>
                <w:szCs w:val="24"/>
              </w:rPr>
              <w:t>y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ńskiego 46/a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87-600 Lipno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3 936.00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Kardynała Wysz</w:t>
            </w:r>
            <w:r w:rsidR="004F18A4">
              <w:rPr>
                <w:rFonts w:ascii="Arial" w:hAnsi="Arial" w:cs="Arial"/>
                <w:sz w:val="24"/>
                <w:szCs w:val="24"/>
              </w:rPr>
              <w:t>y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ńskiego 46/a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87-600 Lipno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lastRenderedPageBreak/>
              <w:t>24 772.20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F18A4">
              <w:rPr>
                <w:rFonts w:ascii="Arial" w:hAnsi="Arial" w:cs="Arial"/>
                <w:sz w:val="24"/>
                <w:szCs w:val="24"/>
              </w:rPr>
              <w:t>y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ńskiego 46/a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87-600 Lipno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16 494.30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F18A4">
              <w:rPr>
                <w:rFonts w:ascii="Arial" w:hAnsi="Arial" w:cs="Arial"/>
                <w:sz w:val="24"/>
                <w:szCs w:val="24"/>
              </w:rPr>
              <w:t>y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ńskiego 46/a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87-600 Lipno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7 921.20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F18A4">
              <w:rPr>
                <w:rFonts w:ascii="Arial" w:hAnsi="Arial" w:cs="Arial"/>
                <w:sz w:val="24"/>
                <w:szCs w:val="24"/>
              </w:rPr>
              <w:t>y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ńskiego 46/a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87-600 Lipno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35 288.70 zł</w:t>
            </w:r>
          </w:p>
        </w:tc>
      </w:tr>
      <w:tr w:rsidR="00596C37" w:rsidRPr="00F1620C" w:rsidTr="000542FD">
        <w:tc>
          <w:tcPr>
            <w:tcW w:w="9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96C37" w:rsidRPr="00F1620C" w:rsidRDefault="00596C37" w:rsidP="00F162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F1620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F1620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96C37" w:rsidRPr="00F1620C" w:rsidRDefault="00596C37" w:rsidP="00F162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F18A4">
              <w:rPr>
                <w:rFonts w:ascii="Arial" w:hAnsi="Arial" w:cs="Arial"/>
                <w:sz w:val="24"/>
                <w:szCs w:val="24"/>
              </w:rPr>
              <w:t>y</w:t>
            </w:r>
            <w:r w:rsidRPr="00F1620C">
              <w:rPr>
                <w:rFonts w:ascii="Arial" w:hAnsi="Arial" w:cs="Arial"/>
                <w:sz w:val="24"/>
                <w:szCs w:val="24"/>
              </w:rPr>
              <w:t xml:space="preserve">ńskiego 46/a </w:t>
            </w:r>
          </w:p>
          <w:p w:rsidR="00596C37" w:rsidRPr="00F1620C" w:rsidRDefault="00596C37" w:rsidP="00F162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87-600 Lipno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6C37" w:rsidRPr="00F1620C" w:rsidRDefault="00596C37" w:rsidP="00F162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20C">
              <w:rPr>
                <w:rFonts w:ascii="Arial" w:hAnsi="Arial" w:cs="Arial"/>
                <w:sz w:val="24"/>
                <w:szCs w:val="24"/>
              </w:rPr>
              <w:t>4 317.30 zł</w:t>
            </w:r>
          </w:p>
        </w:tc>
      </w:tr>
      <w:bookmarkEnd w:id="0"/>
    </w:tbl>
    <w:p w:rsidR="00C236D3" w:rsidRPr="00F1620C" w:rsidRDefault="00C236D3" w:rsidP="000542F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F1620C" w:rsidSect="00A9038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D29" w:rsidRDefault="00066D29">
      <w:r>
        <w:separator/>
      </w:r>
    </w:p>
  </w:endnote>
  <w:endnote w:type="continuationSeparator" w:id="0">
    <w:p w:rsidR="00066D29" w:rsidRDefault="00066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D29" w:rsidRDefault="00066D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66D29" w:rsidRDefault="00066D2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D29" w:rsidRDefault="00A90387" w:rsidP="00F1620C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66D29" w:rsidTr="00F1620C">
      <w:tc>
        <w:tcPr>
          <w:tcW w:w="0" w:type="auto"/>
          <w:vAlign w:val="center"/>
        </w:tcPr>
        <w:p w:rsidR="00066D29" w:rsidRDefault="00066D29" w:rsidP="00F1620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66D29" w:rsidRDefault="00066D29" w:rsidP="00F1620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66D29" w:rsidRDefault="00066D29" w:rsidP="00F1620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66D29" w:rsidRDefault="00066D29" w:rsidP="00F1620C">
          <w:pPr>
            <w:pStyle w:val="Bezodstpw"/>
            <w:jc w:val="center"/>
            <w:rPr>
              <w:noProof/>
            </w:rPr>
          </w:pPr>
        </w:p>
      </w:tc>
    </w:tr>
  </w:tbl>
  <w:p w:rsidR="00066D29" w:rsidRDefault="00066D29" w:rsidP="00F1620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66D29" w:rsidRDefault="00A90387" w:rsidP="00F1620C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066D29">
      <w:rPr>
        <w:rFonts w:ascii="Roboto" w:hAnsi="Roboto"/>
        <w:sz w:val="24"/>
        <w:szCs w:val="24"/>
      </w:rPr>
      <w:t>ul. Gen. J.H. Dąbrowskiego 69, 42-201 Częstochowa</w:t>
    </w:r>
  </w:p>
  <w:p w:rsidR="00066D29" w:rsidRDefault="00066D29" w:rsidP="00F1620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066D29" w:rsidRDefault="00066D29" w:rsidP="000542FD">
    <w:pPr>
      <w:pStyle w:val="Bezodstpw"/>
      <w:tabs>
        <w:tab w:val="left" w:pos="1680"/>
      </w:tabs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  <w:r w:rsidR="000542FD">
      <w:rPr>
        <w:rFonts w:ascii="Roboto" w:hAnsi="Roboto"/>
        <w:b/>
        <w:sz w:val="24"/>
        <w:szCs w:val="24"/>
      </w:rPr>
      <w:tab/>
    </w:r>
  </w:p>
  <w:p w:rsidR="00066D29" w:rsidRDefault="00066D2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0387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0387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D29" w:rsidRDefault="00066D2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66D29" w:rsidRDefault="00066D29">
    <w:pPr>
      <w:pStyle w:val="Stopka"/>
      <w:tabs>
        <w:tab w:val="clear" w:pos="4536"/>
      </w:tabs>
      <w:jc w:val="center"/>
    </w:pPr>
  </w:p>
  <w:p w:rsidR="00066D29" w:rsidRDefault="00066D29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0387">
      <w:rPr>
        <w:rStyle w:val="Numerstrony"/>
        <w:noProof/>
      </w:rPr>
      <w:t>11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D29" w:rsidRDefault="00066D29">
      <w:r>
        <w:separator/>
      </w:r>
    </w:p>
  </w:footnote>
  <w:footnote w:type="continuationSeparator" w:id="0">
    <w:p w:rsidR="00066D29" w:rsidRDefault="00066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D29" w:rsidRDefault="00A90387" w:rsidP="00F1620C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066D29" w:rsidRDefault="00066D29" w:rsidP="00F1620C"/>
  <w:p w:rsidR="00066D29" w:rsidRDefault="00066D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2D1"/>
    <w:rsid w:val="00007727"/>
    <w:rsid w:val="00017720"/>
    <w:rsid w:val="00035488"/>
    <w:rsid w:val="000542FD"/>
    <w:rsid w:val="00066D2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18A4"/>
    <w:rsid w:val="005614F2"/>
    <w:rsid w:val="00577BC6"/>
    <w:rsid w:val="00596C37"/>
    <w:rsid w:val="00604389"/>
    <w:rsid w:val="0069085C"/>
    <w:rsid w:val="006B27ED"/>
    <w:rsid w:val="00843263"/>
    <w:rsid w:val="00861E75"/>
    <w:rsid w:val="009D19BD"/>
    <w:rsid w:val="009F189D"/>
    <w:rsid w:val="00A322D1"/>
    <w:rsid w:val="00A80738"/>
    <w:rsid w:val="00A9038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20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EF4DA42"/>
  <w15:chartTrackingRefBased/>
  <w15:docId w15:val="{7B1DBABD-8C03-4F17-A3CF-43A90EC8C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1620C"/>
  </w:style>
  <w:style w:type="paragraph" w:styleId="Bezodstpw">
    <w:name w:val="No Spacing"/>
    <w:uiPriority w:val="1"/>
    <w:qFormat/>
    <w:rsid w:val="00F1620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11</Pages>
  <Words>1094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2023-06-13T13:30:00Z</dcterms:created>
  <dcterms:modified xsi:type="dcterms:W3CDTF">2023-06-13T13:30:00Z</dcterms:modified>
</cp:coreProperties>
</file>