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C547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E5A5E" w:rsidRPr="001E5A5E">
        <w:rPr>
          <w:b/>
        </w:rPr>
        <w:t>CRZP/95/2023/AZP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E5A5E" w:rsidRPr="004A5DB6" w:rsidTr="00BA12BE">
        <w:tc>
          <w:tcPr>
            <w:tcW w:w="9212" w:type="dxa"/>
            <w:shd w:val="clear" w:color="auto" w:fill="auto"/>
          </w:tcPr>
          <w:p w:rsidR="001E5A5E" w:rsidRPr="004A5DB6" w:rsidRDefault="001E5A5E" w:rsidP="00BA12B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E5A5E" w:rsidRPr="004A5DB6" w:rsidRDefault="001E5A5E" w:rsidP="00BA12B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E5A5E">
              <w:t>(</w:t>
            </w:r>
            <w:proofErr w:type="spellStart"/>
            <w:r w:rsidRPr="001E5A5E">
              <w:t>t.j</w:t>
            </w:r>
            <w:proofErr w:type="spellEnd"/>
            <w:r w:rsidRPr="001E5A5E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E5A5E" w:rsidRPr="004A5DB6" w:rsidRDefault="001E5A5E" w:rsidP="00BA12B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E5A5E" w:rsidRPr="004A5DB6" w:rsidRDefault="001E5A5E" w:rsidP="00BA12B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E5A5E" w:rsidRPr="004A5DB6" w:rsidRDefault="001E5A5E" w:rsidP="00BA12B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E5A5E" w:rsidRPr="001E5A5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E5A5E" w:rsidP="005434B3">
      <w:pPr>
        <w:spacing w:after="240" w:line="276" w:lineRule="auto"/>
        <w:jc w:val="center"/>
      </w:pPr>
      <w:r w:rsidRPr="001E5A5E">
        <w:rPr>
          <w:b/>
        </w:rPr>
        <w:t>Szkolenie dotyczące rekrutacji  oraz rozwoju zawodowego pracowników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CE3D54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CE3D54">
        <w:t>Oświadczam,</w:t>
      </w:r>
      <w:r w:rsidR="00313417" w:rsidRPr="00CE3D54">
        <w:t xml:space="preserve"> że spełniam</w:t>
      </w:r>
      <w:r w:rsidR="004541F9" w:rsidRPr="00CE3D54">
        <w:t>, określone przez Zamawiającego,</w:t>
      </w:r>
      <w:r w:rsidR="00313417" w:rsidRPr="00CE3D54">
        <w:t xml:space="preserve"> warunki udziału </w:t>
      </w:r>
      <w:r w:rsidR="004541F9" w:rsidRPr="00CE3D5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A59F0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CE3D54" w:rsidRDefault="00CE3D54" w:rsidP="00D2702A">
            <w:pPr>
              <w:spacing w:before="60" w:after="120"/>
              <w:jc w:val="both"/>
              <w:rPr>
                <w:bCs/>
                <w:sz w:val="20"/>
              </w:rPr>
            </w:pPr>
            <w:r w:rsidRPr="00CE3D54">
              <w:rPr>
                <w:bCs/>
                <w:sz w:val="20"/>
              </w:rPr>
              <w:t>Zdolność techniczna lub zawodowa</w:t>
            </w:r>
          </w:p>
          <w:p w:rsidR="00CE3D54" w:rsidRPr="00CE3D54" w:rsidRDefault="00CE3D54" w:rsidP="00CE3D54">
            <w:pPr>
              <w:spacing w:before="60" w:after="120"/>
              <w:jc w:val="both"/>
              <w:rPr>
                <w:bCs/>
                <w:sz w:val="20"/>
              </w:rPr>
            </w:pPr>
            <w:r w:rsidRPr="00CE3D54">
              <w:rPr>
                <w:bCs/>
                <w:sz w:val="20"/>
              </w:rPr>
              <w:t>1. Wykonawca powinien wykazać, że dysponuje osobą, w temacie szkolenia, posiadającą:</w:t>
            </w:r>
          </w:p>
          <w:p w:rsidR="00CE3D54" w:rsidRPr="00CE3D54" w:rsidRDefault="00CE3D54" w:rsidP="00CE3D54">
            <w:pPr>
              <w:spacing w:before="60" w:after="120"/>
              <w:jc w:val="both"/>
              <w:rPr>
                <w:bCs/>
                <w:sz w:val="20"/>
              </w:rPr>
            </w:pPr>
            <w:r w:rsidRPr="00CE3D54">
              <w:rPr>
                <w:bCs/>
                <w:sz w:val="20"/>
              </w:rPr>
              <w:t xml:space="preserve">a) udokumentowane doświadczenie w minimalnym wymiarze 100 godzin rocznie prowadzenia zajęć w temacie zrealizowanych w okresie ostatnich 3 lat przed b) wyższe wykształcenie; </w:t>
            </w:r>
          </w:p>
          <w:p w:rsidR="00CE3D54" w:rsidRPr="00CE3D54" w:rsidRDefault="00CE3D54" w:rsidP="00CE3D54">
            <w:pPr>
              <w:spacing w:before="60" w:after="120"/>
              <w:jc w:val="both"/>
              <w:rPr>
                <w:bCs/>
                <w:sz w:val="20"/>
              </w:rPr>
            </w:pPr>
            <w:r w:rsidRPr="00CE3D54">
              <w:rPr>
                <w:bCs/>
                <w:sz w:val="20"/>
              </w:rPr>
              <w:t>c) wymagane kwalifikacje i uprawnienia zbieżne z tematyką szkolenia.</w:t>
            </w:r>
          </w:p>
          <w:p w:rsidR="00CE3D54" w:rsidRPr="00CE3D54" w:rsidRDefault="00CE3D54" w:rsidP="00CE3D54">
            <w:pPr>
              <w:spacing w:before="60" w:after="120"/>
              <w:jc w:val="both"/>
              <w:rPr>
                <w:bCs/>
                <w:sz w:val="20"/>
              </w:rPr>
            </w:pPr>
            <w:r w:rsidRPr="00CE3D54">
              <w:rPr>
                <w:bCs/>
                <w:sz w:val="20"/>
              </w:rPr>
              <w:t>2. Wykonawca powinien wykazać w okresie ostatnich 3 lat przed upływem terminu składania ofert w niniejszym postępowaniu, a jeżeli okres prowadzenia działalności jest krótszy - w tym okresie - zrealizował co najmniej 10 zamówień rocznie, polegających na przeprowadzeniu grupowych szkoleń (min. 10 osób), każde w takim samym lub większym wymiarze, w temacie lub/i treści, zgodnej z przedmiotem zamówienia.</w:t>
            </w:r>
          </w:p>
          <w:p w:rsidR="00CE3D54" w:rsidRPr="00CE3D54" w:rsidRDefault="00CE3D54" w:rsidP="00CE3D54">
            <w:pPr>
              <w:spacing w:before="60" w:after="120"/>
              <w:jc w:val="both"/>
              <w:rPr>
                <w:bCs/>
                <w:sz w:val="20"/>
              </w:rPr>
            </w:pPr>
            <w:r w:rsidRPr="00CE3D54">
              <w:rPr>
                <w:bCs/>
                <w:sz w:val="20"/>
              </w:rPr>
              <w:t xml:space="preserve">W celu potwierdzenia spełniania przez wykonawcę warunków udziału w postępowaniu lub kryteriów selekcji dotyczących zdolności technicznej lub zawodowej zamawiający żąda następujących dokumentów: </w:t>
            </w:r>
          </w:p>
          <w:p w:rsidR="00CE3D54" w:rsidRPr="00CE3D54" w:rsidRDefault="00CE3D54" w:rsidP="00CE3D54">
            <w:pPr>
              <w:spacing w:before="60" w:after="120"/>
              <w:jc w:val="both"/>
              <w:rPr>
                <w:bCs/>
                <w:sz w:val="20"/>
              </w:rPr>
            </w:pPr>
            <w:r w:rsidRPr="00CE3D54">
              <w:rPr>
                <w:bCs/>
                <w:sz w:val="20"/>
              </w:rPr>
              <w:t>1.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  <w:p w:rsidR="00CE3D54" w:rsidRPr="00CE3D54" w:rsidRDefault="00CE3D54" w:rsidP="00CE3D54">
            <w:pPr>
              <w:spacing w:before="60" w:after="120"/>
              <w:jc w:val="both"/>
              <w:rPr>
                <w:bCs/>
                <w:sz w:val="20"/>
              </w:rPr>
            </w:pPr>
            <w:r w:rsidRPr="00CE3D54">
              <w:rPr>
                <w:bCs/>
                <w:sz w:val="20"/>
              </w:rPr>
              <w:t>2. 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CE3D54" w:rsidRDefault="00D2702A" w:rsidP="00D2702A">
            <w:pPr>
              <w:spacing w:before="60" w:after="120"/>
              <w:jc w:val="both"/>
              <w:rPr>
                <w:sz w:val="20"/>
              </w:rPr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E3D5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E3D54">
        <w:rPr>
          <w:sz w:val="20"/>
          <w:szCs w:val="20"/>
        </w:rPr>
        <w:t xml:space="preserve">…………….……. </w:t>
      </w:r>
      <w:r w:rsidRPr="00CE3D54">
        <w:rPr>
          <w:i/>
          <w:sz w:val="16"/>
          <w:szCs w:val="16"/>
        </w:rPr>
        <w:t>(miejscowość),</w:t>
      </w:r>
      <w:r w:rsidRPr="00CE3D54">
        <w:rPr>
          <w:i/>
          <w:sz w:val="18"/>
          <w:szCs w:val="18"/>
        </w:rPr>
        <w:t xml:space="preserve"> </w:t>
      </w:r>
      <w:r w:rsidRPr="00CE3D54">
        <w:rPr>
          <w:sz w:val="20"/>
          <w:szCs w:val="20"/>
        </w:rPr>
        <w:t xml:space="preserve">dnia ………….……. r. </w:t>
      </w:r>
    </w:p>
    <w:p w:rsidR="00025C8D" w:rsidRPr="00CE3D5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E3D54">
        <w:rPr>
          <w:sz w:val="20"/>
          <w:szCs w:val="20"/>
        </w:rPr>
        <w:tab/>
      </w:r>
      <w:r w:rsidRPr="00CE3D54">
        <w:rPr>
          <w:sz w:val="20"/>
          <w:szCs w:val="20"/>
        </w:rPr>
        <w:tab/>
      </w:r>
      <w:r w:rsidRPr="00CE3D54">
        <w:rPr>
          <w:sz w:val="20"/>
          <w:szCs w:val="20"/>
        </w:rPr>
        <w:tab/>
      </w:r>
      <w:r w:rsidRPr="00CE3D54">
        <w:rPr>
          <w:sz w:val="20"/>
          <w:szCs w:val="20"/>
        </w:rPr>
        <w:tab/>
      </w:r>
      <w:r w:rsidRPr="00CE3D54">
        <w:rPr>
          <w:sz w:val="20"/>
          <w:szCs w:val="20"/>
        </w:rPr>
        <w:tab/>
      </w:r>
      <w:r w:rsidRPr="00CE3D54">
        <w:rPr>
          <w:sz w:val="20"/>
          <w:szCs w:val="20"/>
        </w:rPr>
        <w:tab/>
      </w:r>
      <w:r w:rsidRPr="00CE3D54">
        <w:rPr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E3D54">
        <w:rPr>
          <w:i/>
          <w:sz w:val="16"/>
          <w:szCs w:val="16"/>
        </w:rPr>
        <w:t>(podpis)</w:t>
      </w:r>
    </w:p>
    <w:p w:rsidR="00CE3D54" w:rsidRDefault="00CE3D54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</w:p>
    <w:p w:rsidR="00CE3D54" w:rsidRDefault="00CE3D54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</w:p>
    <w:p w:rsidR="00CE3D54" w:rsidRPr="004A5DB6" w:rsidRDefault="00CE3D54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6E1A" w:rsidRDefault="00EA6E1A" w:rsidP="0038231F">
      <w:pPr>
        <w:spacing w:after="0" w:line="240" w:lineRule="auto"/>
      </w:pPr>
      <w:r>
        <w:separator/>
      </w:r>
    </w:p>
  </w:endnote>
  <w:endnote w:type="continuationSeparator" w:id="0">
    <w:p w:rsidR="00EA6E1A" w:rsidRDefault="00EA6E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="00CE3D54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0" type="#_x0000_t202" style="position:absolute;left:0;text-align:left;margin-left:264.3pt;margin-top:765.7pt;width:163.1pt;height:132.9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6E1A" w:rsidRDefault="00EA6E1A" w:rsidP="0038231F">
      <w:pPr>
        <w:spacing w:after="0" w:line="240" w:lineRule="auto"/>
      </w:pPr>
      <w:r>
        <w:separator/>
      </w:r>
    </w:p>
  </w:footnote>
  <w:footnote w:type="continuationSeparator" w:id="0">
    <w:p w:rsidR="00EA6E1A" w:rsidRDefault="00EA6E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E3D5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5721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6E1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E5A5E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C547A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CE3D54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6E1A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AFB7BF4"/>
  <w15:chartTrackingRefBased/>
  <w15:docId w15:val="{A6793639-792A-4AA6-9A1E-E65871338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F2BE8-70E7-47B8-89DE-772B86D83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639</Words>
  <Characters>3839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2023-06-07T09:39:00Z</dcterms:created>
  <dcterms:modified xsi:type="dcterms:W3CDTF">2023-06-07T09:39:00Z</dcterms:modified>
</cp:coreProperties>
</file>