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A3984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91707" w:rsidRPr="00E91707">
        <w:rPr>
          <w:rFonts w:ascii="Arial" w:hAnsi="Arial" w:cs="Arial"/>
          <w:b/>
          <w:sz w:val="24"/>
          <w:szCs w:val="24"/>
        </w:rPr>
        <w:t>CRZP/95/2023/AZP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91707" w:rsidRPr="00E91707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91707" w:rsidRPr="00E91707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E91707" w:rsidRPr="00E91707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91707" w:rsidRPr="00E91707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E91707" w:rsidRPr="00E91707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1707" w:rsidRPr="0012157F" w:rsidTr="00BA12BE">
        <w:tc>
          <w:tcPr>
            <w:tcW w:w="9104" w:type="dxa"/>
            <w:shd w:val="clear" w:color="auto" w:fill="D9D9D9"/>
          </w:tcPr>
          <w:p w:rsidR="00E91707" w:rsidRPr="0012157F" w:rsidRDefault="00E91707" w:rsidP="00BA12B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91707" w:rsidRDefault="00E91707" w:rsidP="00BA12B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9170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9170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170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91707" w:rsidRPr="00C86421" w:rsidRDefault="00E91707" w:rsidP="00BA12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91707" w:rsidRDefault="00E91707" w:rsidP="00BA12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91707" w:rsidRPr="00C86421" w:rsidRDefault="00E91707" w:rsidP="00BA12B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9170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91707">
        <w:rPr>
          <w:rFonts w:ascii="Arial" w:hAnsi="Arial" w:cs="Arial"/>
          <w:b/>
          <w:sz w:val="24"/>
          <w:szCs w:val="24"/>
        </w:rPr>
        <w:t>Szkolenie dotyczące rekrutacji  oraz rozwoju zawodowego pracowników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91707" w:rsidRPr="00E91707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91707" w:rsidRPr="0012157F" w:rsidTr="00BA12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07" w:rsidRPr="0012157F" w:rsidRDefault="00E91707" w:rsidP="00BA12B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07" w:rsidRPr="0012157F" w:rsidRDefault="00E91707" w:rsidP="00BA12B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70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91707" w:rsidRPr="0012157F" w:rsidRDefault="00E91707" w:rsidP="00BA12B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91707" w:rsidRPr="0012157F" w:rsidTr="00BA12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07" w:rsidRPr="0012157F" w:rsidRDefault="00E91707" w:rsidP="00BA12B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07" w:rsidRPr="0012157F" w:rsidRDefault="00E91707" w:rsidP="00BA12B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70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91707" w:rsidRPr="00E91707" w:rsidRDefault="00E91707" w:rsidP="00BA12B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1. Wykonawca powinien wykazać, że dysponuje osobą, w temacie szkolenia, posiadającą:</w:t>
            </w:r>
          </w:p>
          <w:p w:rsidR="00E91707" w:rsidRPr="00E91707" w:rsidRDefault="00E91707" w:rsidP="00BA12B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 xml:space="preserve">a) udokumentowane doświadczenie w minimalnym wymiarze 100 godzin </w:t>
            </w:r>
            <w:r w:rsidRPr="00E91707">
              <w:rPr>
                <w:rFonts w:ascii="Arial" w:hAnsi="Arial" w:cs="Arial"/>
                <w:sz w:val="24"/>
                <w:szCs w:val="24"/>
              </w:rPr>
              <w:lastRenderedPageBreak/>
              <w:t xml:space="preserve">rocznie prowadzenia zajęć w temacie zrealizowanych w okresie ostatnich 3 lat przed b) wyższe wykształcenie; </w:t>
            </w:r>
          </w:p>
          <w:p w:rsidR="00E91707" w:rsidRPr="00E91707" w:rsidRDefault="00E91707" w:rsidP="00BA12B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c) wymagane kwalifikacje i uprawnienia zbieżne z tematyką szkolenia.</w:t>
            </w:r>
          </w:p>
          <w:p w:rsidR="00E91707" w:rsidRPr="00E91707" w:rsidRDefault="00E91707" w:rsidP="00BA12B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2. Wykonawca powinien wykazać w okresie ostatnich 3 lat przed upływem terminu składania ofert w niniejszym postępowaniu, a jeżeli okres prowadzenia działalności jest krótszy - w tym okresie - zrealizował co najmniej 10 zamówień rocznie, polegających na przeprowadzeniu grupowych szkoleń (min. 10 osób), każde w takim samym lub większym wymiarze, w temacie lub/i treści, zgodnej z przedmiotem zamówienia.</w:t>
            </w:r>
          </w:p>
          <w:p w:rsidR="00E91707" w:rsidRPr="00E91707" w:rsidRDefault="00E91707" w:rsidP="00BA12B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następujących dokumentów: </w:t>
            </w:r>
          </w:p>
          <w:p w:rsidR="00E91707" w:rsidRPr="00E91707" w:rsidRDefault="00E91707" w:rsidP="00BA12B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1.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  <w:p w:rsidR="00E91707" w:rsidRPr="0012157F" w:rsidRDefault="00E91707" w:rsidP="00BA12B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2. 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</w:tc>
      </w:tr>
      <w:tr w:rsidR="00E91707" w:rsidRPr="0012157F" w:rsidTr="00BA12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07" w:rsidRPr="0012157F" w:rsidRDefault="00E91707" w:rsidP="00BA12B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07" w:rsidRPr="0012157F" w:rsidRDefault="00E91707" w:rsidP="00BA12B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70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91707" w:rsidRPr="0012157F" w:rsidRDefault="00E91707" w:rsidP="00BA12B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E91707" w:rsidRPr="0012157F" w:rsidTr="00BA12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07" w:rsidRPr="0012157F" w:rsidRDefault="00E91707" w:rsidP="00BA12B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07" w:rsidRPr="0012157F" w:rsidRDefault="00E91707" w:rsidP="00BA12B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70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91707" w:rsidRPr="0012157F" w:rsidRDefault="00E91707" w:rsidP="00BA12B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707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BED" w:rsidRDefault="004C1BED" w:rsidP="0038231F">
      <w:pPr>
        <w:spacing w:after="0" w:line="240" w:lineRule="auto"/>
      </w:pPr>
      <w:r>
        <w:separator/>
      </w:r>
    </w:p>
  </w:endnote>
  <w:endnote w:type="continuationSeparator" w:id="0">
    <w:p w:rsidR="004C1BED" w:rsidRDefault="004C1B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707" w:rsidRDefault="00E917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707" w:rsidRDefault="00E917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BED" w:rsidRDefault="004C1BED" w:rsidP="0038231F">
      <w:pPr>
        <w:spacing w:after="0" w:line="240" w:lineRule="auto"/>
      </w:pPr>
      <w:r>
        <w:separator/>
      </w:r>
    </w:p>
  </w:footnote>
  <w:footnote w:type="continuationSeparator" w:id="0">
    <w:p w:rsidR="004C1BED" w:rsidRDefault="004C1BE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707" w:rsidRDefault="00E917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707" w:rsidRDefault="00E917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1707" w:rsidRDefault="00E917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1BE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3984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1BED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1707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6F0675"/>
  <w15:docId w15:val="{FA5EC29F-EDDE-421C-ADCA-BB2CB3320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D0219-B470-48AF-9EE1-5208DD54D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1263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2023-06-07T09:40:00Z</dcterms:created>
  <dcterms:modified xsi:type="dcterms:W3CDTF">2023-06-07T09:40:00Z</dcterms:modified>
</cp:coreProperties>
</file>