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A1ABD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43B89" w:rsidRPr="00843B89">
        <w:rPr>
          <w:rFonts w:ascii="Arial" w:hAnsi="Arial" w:cs="Arial"/>
          <w:b/>
          <w:sz w:val="24"/>
          <w:szCs w:val="24"/>
        </w:rPr>
        <w:t>CRZP/91/2023/AZP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43B89" w:rsidRPr="00843B89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43B89" w:rsidRPr="00843B8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843B89" w:rsidRPr="00843B8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43B89" w:rsidRPr="00843B8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843B89" w:rsidRPr="00843B89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43B89" w:rsidRPr="0012157F" w:rsidTr="00EE046F">
        <w:tc>
          <w:tcPr>
            <w:tcW w:w="9104" w:type="dxa"/>
            <w:shd w:val="clear" w:color="auto" w:fill="D9D9D9"/>
          </w:tcPr>
          <w:p w:rsidR="00843B89" w:rsidRPr="0012157F" w:rsidRDefault="00843B89" w:rsidP="00EE0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43B89" w:rsidRDefault="00843B89" w:rsidP="00EE0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43B8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43B8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43B8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43B89" w:rsidRPr="00C86421" w:rsidRDefault="00843B89" w:rsidP="00EE04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43B89" w:rsidRDefault="00843B89" w:rsidP="00EE04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43B89" w:rsidRPr="00C86421" w:rsidRDefault="00843B89" w:rsidP="00EE04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43B8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43B89">
        <w:rPr>
          <w:rFonts w:ascii="Arial" w:hAnsi="Arial" w:cs="Arial"/>
          <w:b/>
          <w:sz w:val="24"/>
          <w:szCs w:val="24"/>
        </w:rPr>
        <w:t xml:space="preserve">Przygotowanie kolacji w formie bufetu dla uczestników Konferencji </w:t>
      </w:r>
      <w:proofErr w:type="spellStart"/>
      <w:r w:rsidRPr="00843B89">
        <w:rPr>
          <w:rFonts w:ascii="Arial" w:hAnsi="Arial" w:cs="Arial"/>
          <w:b/>
          <w:sz w:val="24"/>
          <w:szCs w:val="24"/>
        </w:rPr>
        <w:t>TransNav</w:t>
      </w:r>
      <w:proofErr w:type="spellEnd"/>
      <w:r w:rsidRPr="00843B89">
        <w:rPr>
          <w:rFonts w:ascii="Arial" w:hAnsi="Arial" w:cs="Arial"/>
          <w:b/>
          <w:sz w:val="24"/>
          <w:szCs w:val="24"/>
        </w:rPr>
        <w:t xml:space="preserve"> - powtórne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43B89" w:rsidRPr="00843B8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43B89" w:rsidRPr="0012157F" w:rsidTr="00EE04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B89" w:rsidRPr="0012157F" w:rsidRDefault="00843B89" w:rsidP="00EE04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3B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B89" w:rsidRPr="0012157F" w:rsidRDefault="00843B89" w:rsidP="00EE04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3B8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43B89" w:rsidRPr="0012157F" w:rsidRDefault="00843B89" w:rsidP="00EE04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3B8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43B89" w:rsidRPr="0012157F" w:rsidTr="00EE04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B89" w:rsidRPr="0012157F" w:rsidRDefault="00843B89" w:rsidP="00EE04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3B8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B89" w:rsidRPr="0012157F" w:rsidRDefault="00843B89" w:rsidP="00EE04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3B89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843B89" w:rsidRPr="0012157F" w:rsidRDefault="00843B89" w:rsidP="00EE04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3B8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43B89" w:rsidRPr="0012157F" w:rsidTr="00EE04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B89" w:rsidRPr="0012157F" w:rsidRDefault="00843B89" w:rsidP="00EE04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3B8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B89" w:rsidRPr="0012157F" w:rsidRDefault="00843B89" w:rsidP="00EE04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3B8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43B89" w:rsidRPr="0012157F" w:rsidRDefault="00843B89" w:rsidP="00EE04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3B8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43B89" w:rsidRPr="0012157F" w:rsidTr="00EE04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B89" w:rsidRPr="0012157F" w:rsidRDefault="00843B89" w:rsidP="00EE04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3B8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B89" w:rsidRPr="0012157F" w:rsidRDefault="00843B89" w:rsidP="00EE04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3B8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43B89" w:rsidRPr="0012157F" w:rsidRDefault="00843B89" w:rsidP="00EE04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3B8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EF1" w:rsidRDefault="00D24EF1" w:rsidP="0038231F">
      <w:pPr>
        <w:spacing w:after="0" w:line="240" w:lineRule="auto"/>
      </w:pPr>
      <w:r>
        <w:separator/>
      </w:r>
    </w:p>
  </w:endnote>
  <w:endnote w:type="continuationSeparator" w:id="0">
    <w:p w:rsidR="00D24EF1" w:rsidRDefault="00D24E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B89" w:rsidRDefault="00843B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B89" w:rsidRDefault="00843B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EF1" w:rsidRDefault="00D24EF1" w:rsidP="0038231F">
      <w:pPr>
        <w:spacing w:after="0" w:line="240" w:lineRule="auto"/>
      </w:pPr>
      <w:r>
        <w:separator/>
      </w:r>
    </w:p>
  </w:footnote>
  <w:footnote w:type="continuationSeparator" w:id="0">
    <w:p w:rsidR="00D24EF1" w:rsidRDefault="00D24EF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B89" w:rsidRDefault="00843B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B89" w:rsidRDefault="00843B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B89" w:rsidRDefault="00843B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EF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1ABD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3B89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18F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4EF1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B9E4CC"/>
  <w15:docId w15:val="{19098CE1-217E-457B-9E5D-1F7F3D023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1BC91-C593-49E8-BF51-64D3EF406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912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2023-06-05T10:05:00Z</cp:lastPrinted>
  <dcterms:created xsi:type="dcterms:W3CDTF">2023-06-05T10:10:00Z</dcterms:created>
  <dcterms:modified xsi:type="dcterms:W3CDTF">2023-06-05T10:10:00Z</dcterms:modified>
</cp:coreProperties>
</file>