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F0A70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5B73" w:rsidRPr="005E5B73">
        <w:rPr>
          <w:rFonts w:ascii="Arial" w:hAnsi="Arial" w:cs="Arial"/>
          <w:b/>
          <w:sz w:val="24"/>
          <w:szCs w:val="24"/>
        </w:rPr>
        <w:t>CRZP/90/2023/AZP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5B73" w:rsidRPr="0012157F" w:rsidTr="00BA41DC">
        <w:tc>
          <w:tcPr>
            <w:tcW w:w="9104" w:type="dxa"/>
            <w:shd w:val="clear" w:color="auto" w:fill="D9D9D9"/>
          </w:tcPr>
          <w:p w:rsidR="005E5B73" w:rsidRPr="0012157F" w:rsidRDefault="005E5B73" w:rsidP="00BA41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E5B73" w:rsidRDefault="005E5B73" w:rsidP="00BA41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B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E5B73" w:rsidRDefault="005E5B73" w:rsidP="00BA41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E5B7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E5B73">
        <w:rPr>
          <w:rFonts w:ascii="Arial" w:hAnsi="Arial" w:cs="Arial"/>
          <w:b/>
          <w:sz w:val="24"/>
          <w:szCs w:val="24"/>
        </w:rPr>
        <w:t>Przewóz autokarowy pasażerów wraz z bagażem na/ze statku Dar Młodzieży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B73" w:rsidRPr="005E5B7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lastRenderedPageBreak/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tj.Dz.U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dokona oceny na podstawie oświadczenia a następnie od wykonawcy najwyżej ocenionego wymagać będzie kserokopii tych dokumentów.</w:t>
            </w:r>
            <w:bookmarkStart w:id="1" w:name="_GoBack"/>
            <w:bookmarkEnd w:id="1"/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4B" w:rsidRDefault="00DB224B" w:rsidP="0038231F">
      <w:pPr>
        <w:spacing w:after="0" w:line="240" w:lineRule="auto"/>
      </w:pPr>
      <w:r>
        <w:separator/>
      </w:r>
    </w:p>
  </w:endnote>
  <w:end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4B" w:rsidRDefault="00DB224B" w:rsidP="0038231F">
      <w:pPr>
        <w:spacing w:after="0" w:line="240" w:lineRule="auto"/>
      </w:pPr>
      <w:r>
        <w:separator/>
      </w:r>
    </w:p>
  </w:footnote>
  <w:foot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2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5B7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A70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224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47B3F"/>
  <w15:docId w15:val="{D1AEAA0A-5B76-4ED8-81FA-A15D8C51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7B5FD-1034-43F6-8ADC-D2C3B733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1289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2023-06-05T08:03:00Z</cp:lastPrinted>
  <dcterms:created xsi:type="dcterms:W3CDTF">2023-06-05T08:03:00Z</dcterms:created>
  <dcterms:modified xsi:type="dcterms:W3CDTF">2023-06-05T08:03:00Z</dcterms:modified>
</cp:coreProperties>
</file>