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C41B8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2360EE" w:rsidRPr="002360EE">
        <w:rPr>
          <w:b/>
        </w:rPr>
        <w:t>CRZP/90/2023/AZP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072"/>
      </w:tblGrid>
      <w:tr w:rsidR="002360EE" w:rsidRPr="004A5DB6" w:rsidTr="0039663F">
        <w:tc>
          <w:tcPr>
            <w:tcW w:w="9212" w:type="dxa"/>
            <w:shd w:val="clear" w:color="auto" w:fill="auto"/>
          </w:tcPr>
          <w:p w:rsidR="002360EE" w:rsidRPr="004A5DB6" w:rsidRDefault="002360EE" w:rsidP="0039663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2360EE" w:rsidRPr="004A5DB6" w:rsidRDefault="002360EE" w:rsidP="0039663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2360EE">
              <w:t>(</w:t>
            </w:r>
            <w:proofErr w:type="spellStart"/>
            <w:r w:rsidRPr="002360EE">
              <w:t>t.j</w:t>
            </w:r>
            <w:proofErr w:type="spellEnd"/>
            <w:r w:rsidRPr="002360EE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2360EE" w:rsidRPr="004A5DB6" w:rsidRDefault="002360EE" w:rsidP="0039663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2360EE" w:rsidRPr="004A5DB6" w:rsidRDefault="002360EE" w:rsidP="0039663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2360EE" w:rsidRPr="004A5DB6" w:rsidRDefault="002360EE" w:rsidP="0039663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2360EE" w:rsidRPr="002360E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2360EE" w:rsidP="005434B3">
      <w:pPr>
        <w:spacing w:after="240" w:line="276" w:lineRule="auto"/>
        <w:jc w:val="center"/>
      </w:pPr>
      <w:r w:rsidRPr="002360EE">
        <w:rPr>
          <w:b/>
        </w:rPr>
        <w:t>Przewóz autokarowy pasażerów wraz z bagażem na/ze statku Dar Młodzieży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 xml:space="preserve">ustawy </w:t>
      </w:r>
      <w:proofErr w:type="spellStart"/>
      <w:r w:rsidRPr="004A5DB6">
        <w:t>Pzp</w:t>
      </w:r>
      <w:proofErr w:type="spellEnd"/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 xml:space="preserve">Oświadczam, że zachodzą w stosunku do mnie podstawy wykluczenia z postępowania na podstawie art. …………. ustawy </w:t>
      </w:r>
      <w:proofErr w:type="spellStart"/>
      <w:r w:rsidRPr="004A5DB6">
        <w:t>Pzp</w:t>
      </w:r>
      <w:proofErr w:type="spellEnd"/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</w:t>
      </w:r>
      <w:proofErr w:type="spellStart"/>
      <w:r w:rsidRPr="004A5DB6">
        <w:rPr>
          <w:i/>
          <w:sz w:val="18"/>
          <w:szCs w:val="18"/>
        </w:rPr>
        <w:t>Pzp</w:t>
      </w:r>
      <w:proofErr w:type="spellEnd"/>
      <w:r w:rsidRPr="004A5DB6">
        <w:rPr>
          <w:i/>
          <w:sz w:val="18"/>
          <w:szCs w:val="18"/>
        </w:rPr>
        <w:t>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</w:t>
      </w:r>
      <w:proofErr w:type="spellStart"/>
      <w:r w:rsidRPr="004A5DB6">
        <w:t>Pzp</w:t>
      </w:r>
      <w:proofErr w:type="spellEnd"/>
      <w:r w:rsidRPr="004A5DB6">
        <w:t xml:space="preserve">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D2702A" w:rsidRPr="003A59F0" w:rsidRDefault="004F23F7" w:rsidP="000857C0">
      <w:pPr>
        <w:spacing w:after="120" w:line="276" w:lineRule="auto"/>
        <w:jc w:val="both"/>
      </w:pPr>
      <w:r w:rsidRPr="009C41B8">
        <w:lastRenderedPageBreak/>
        <w:t>Oświadczam,</w:t>
      </w:r>
      <w:r w:rsidR="00313417" w:rsidRPr="009C41B8">
        <w:t xml:space="preserve"> że spełniam</w:t>
      </w:r>
      <w:r w:rsidR="004541F9" w:rsidRPr="009C41B8">
        <w:t>, określone przez Zamawiającego,</w:t>
      </w:r>
      <w:r w:rsidR="00313417" w:rsidRPr="009C41B8">
        <w:t xml:space="preserve"> warunki udziału </w:t>
      </w:r>
      <w:r w:rsidR="004541F9" w:rsidRPr="009C41B8">
        <w:t>w postępowaniu:</w:t>
      </w: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A59F0" w:rsidRDefault="009C41B8" w:rsidP="00D2702A">
            <w:pPr>
              <w:spacing w:before="60" w:after="120"/>
              <w:jc w:val="both"/>
            </w:pPr>
            <w: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Default="009C41B8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Uprawnienia do prowadzenia określonej działalności gospodarczej lub zawodowej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Warunek ten Zamawiający uzna za spełniony jeżeli Wykonawca wykaże, że posiada aktualną licencję na wykonywanie krajowego transportu drogowego osób o której mowa w art.5 ustawy z dnia 6 września 2001r. o Transporcie drogowym (</w:t>
            </w:r>
            <w:proofErr w:type="spellStart"/>
            <w:r w:rsidRPr="009C41B8">
              <w:rPr>
                <w:bCs/>
              </w:rPr>
              <w:t>tj.Dz.U</w:t>
            </w:r>
            <w:proofErr w:type="spellEnd"/>
            <w:r w:rsidRPr="009C41B8">
              <w:rPr>
                <w:bCs/>
              </w:rPr>
              <w:t xml:space="preserve">. 2022 poz. 2201) lub aktualne zezwolenie na wykonywanie zawodu przewoźnika drogowego oraz zezwolenia na wykonywanie zawodu przewoźnika drogowego i licencji wspólnotowej dotyczącej międzynarodowego autobusowego i autokarowego zarobkowego przewozu osób. 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Zamawiający dokona oceny na podstawie oświadczenia a następnie od wykonawcy najwyżej ocenionego wymagać będzie kserokopii tych dokumentów.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W celu potwierdzenia spełniania przez wykonawcę warunków udziału w postępowaniu lub kryteriów selekcji dotyczących uprawnienia do prowadzenia określonej działalności gospodarczej lub zawodowej, zamawiający żąda następujących dokumentów:- zezwolenia na wykonywanie zawodu przewoźnika drogowego oraz licencji na wykonywanie krajowego transportu drogowego, - zezwolenia na wykonywanie zawodu przewoźnika drogowego i licencji wspólnotowej dotyczącej międzynarodowego autobusowego i autokarowego zarobkowego przewozu osób.</w:t>
            </w:r>
          </w:p>
          <w:p w:rsidR="00D2702A" w:rsidRPr="003A59F0" w:rsidRDefault="00D2702A" w:rsidP="00D2702A">
            <w:pPr>
              <w:spacing w:before="60" w:after="120"/>
              <w:jc w:val="both"/>
            </w:pPr>
          </w:p>
        </w:tc>
      </w:tr>
      <w:tr w:rsidR="009C41B8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B8" w:rsidRDefault="009C41B8" w:rsidP="00D2702A">
            <w:pPr>
              <w:spacing w:before="60" w:after="120"/>
              <w:jc w:val="both"/>
            </w:pPr>
            <w: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1B8" w:rsidRDefault="009C41B8" w:rsidP="00D2702A">
            <w:pPr>
              <w:spacing w:before="60" w:after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Zdolność techniczna lub zawodowa</w:t>
            </w:r>
          </w:p>
          <w:p w:rsidR="009C41B8" w:rsidRPr="009C41B8" w:rsidRDefault="009C41B8" w:rsidP="009C41B8">
            <w:pPr>
              <w:spacing w:before="60" w:after="120"/>
              <w:jc w:val="both"/>
              <w:rPr>
                <w:bCs/>
              </w:rPr>
            </w:pPr>
            <w:r w:rsidRPr="009C41B8">
              <w:rPr>
                <w:bCs/>
              </w:rPr>
              <w:t>Wykonawca musi wykazać, iż w okresie ostatnich trzech lat przed upływem terminu składania ofert, a jeżeli okres prowadzenia działalności jest krótszy - w tym okresie, wykonał 3 usługi przewozu osób, minimum jednorazowo 90 osób w każdej usłudze, na trasach krajowych i zagranicznych.</w:t>
            </w:r>
          </w:p>
          <w:p w:rsidR="009C41B8" w:rsidRDefault="009C41B8" w:rsidP="009C41B8">
            <w:pPr>
              <w:spacing w:before="60" w:after="120"/>
              <w:jc w:val="both"/>
              <w:rPr>
                <w:b/>
                <w:bCs/>
              </w:rPr>
            </w:pPr>
            <w:r w:rsidRPr="009C41B8">
              <w:rPr>
                <w:bCs/>
              </w:rPr>
              <w:t>W celu potwierdzenia spełniania przez wykonawcę warunków udziału w postępowaniu lub kryteriów selekcji dotyczących zdolności technicznej lub zawodowej zamawiający żąda następujących dokumentów: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9C41B8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9C41B8">
        <w:rPr>
          <w:sz w:val="20"/>
          <w:szCs w:val="20"/>
        </w:rPr>
        <w:t xml:space="preserve">…………….……. </w:t>
      </w:r>
      <w:r w:rsidRPr="009C41B8">
        <w:rPr>
          <w:i/>
          <w:sz w:val="16"/>
          <w:szCs w:val="16"/>
        </w:rPr>
        <w:t>(miejscowość),</w:t>
      </w:r>
      <w:r w:rsidRPr="009C41B8">
        <w:rPr>
          <w:i/>
          <w:sz w:val="18"/>
          <w:szCs w:val="18"/>
        </w:rPr>
        <w:t xml:space="preserve"> </w:t>
      </w:r>
      <w:r w:rsidRPr="009C41B8">
        <w:rPr>
          <w:sz w:val="20"/>
          <w:szCs w:val="20"/>
        </w:rPr>
        <w:t xml:space="preserve">dnia ………….……. r. </w:t>
      </w:r>
    </w:p>
    <w:p w:rsidR="00025C8D" w:rsidRPr="009C41B8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</w:r>
      <w:r w:rsidRPr="009C41B8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9C41B8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575" w:rsidRDefault="00556575" w:rsidP="0038231F">
      <w:pPr>
        <w:spacing w:after="0" w:line="240" w:lineRule="auto"/>
      </w:pPr>
      <w:r>
        <w:separator/>
      </w:r>
    </w:p>
  </w:endnote>
  <w:endnote w:type="continuationSeparator" w:id="0">
    <w:p w:rsidR="00556575" w:rsidRDefault="0055657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575" w:rsidRDefault="00556575" w:rsidP="0038231F">
      <w:pPr>
        <w:spacing w:after="0" w:line="240" w:lineRule="auto"/>
      </w:pPr>
      <w:r>
        <w:separator/>
      </w:r>
    </w:p>
  </w:footnote>
  <w:footnote w:type="continuationSeparator" w:id="0">
    <w:p w:rsidR="00556575" w:rsidRDefault="0055657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0EE" w:rsidRDefault="002360E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4F4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360EE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23886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56575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41B8"/>
    <w:rsid w:val="009C7756"/>
    <w:rsid w:val="009D4F40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CD4F15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00EEE5"/>
  <w15:chartTrackingRefBased/>
  <w15:docId w15:val="{1FC3757E-37F6-4CE0-BF35-99B6C3C86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D19F24-D31A-423B-AD0F-45515F59E1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686</Words>
  <Characters>4118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3</cp:revision>
  <cp:lastPrinted>2023-06-05T08:07:00Z</cp:lastPrinted>
  <dcterms:created xsi:type="dcterms:W3CDTF">2023-06-05T08:05:00Z</dcterms:created>
  <dcterms:modified xsi:type="dcterms:W3CDTF">2023-06-05T08:07:00Z</dcterms:modified>
</cp:coreProperties>
</file>