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4062E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30220" w:rsidRPr="00B30220">
        <w:rPr>
          <w:rFonts w:ascii="Arial" w:hAnsi="Arial" w:cs="Arial"/>
          <w:b/>
          <w:sz w:val="24"/>
          <w:szCs w:val="24"/>
        </w:rPr>
        <w:t>CRZP/87/2023/AZP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30220" w:rsidRPr="00B30220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30220" w:rsidRPr="00B3022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30220" w:rsidRPr="00B3022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30220" w:rsidRPr="00B3022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30220" w:rsidRPr="00B30220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0220" w:rsidRPr="0012157F" w:rsidTr="00CF28DC">
        <w:tc>
          <w:tcPr>
            <w:tcW w:w="9104" w:type="dxa"/>
            <w:shd w:val="clear" w:color="auto" w:fill="D9D9D9"/>
          </w:tcPr>
          <w:p w:rsidR="00B30220" w:rsidRPr="0012157F" w:rsidRDefault="00B30220" w:rsidP="00CF28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30220" w:rsidRDefault="00B30220" w:rsidP="00CF28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3022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3022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3022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30220" w:rsidRPr="00C86421" w:rsidRDefault="00B30220" w:rsidP="00CF28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30220" w:rsidRDefault="00B30220" w:rsidP="00CF2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30220" w:rsidRPr="00C86421" w:rsidRDefault="00B30220" w:rsidP="00CF28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3022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30220">
        <w:rPr>
          <w:rFonts w:ascii="Arial" w:hAnsi="Arial" w:cs="Arial"/>
          <w:b/>
          <w:sz w:val="24"/>
          <w:szCs w:val="24"/>
        </w:rPr>
        <w:t>Części aparatury naukowo-badawczej do projektu "Budowa naziemnej stacji do łączności satelitarnej na potrzeby satelity PWSat3"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0220" w:rsidRPr="00B3022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30220" w:rsidRPr="0012157F" w:rsidTr="00CF2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022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30220" w:rsidRPr="0012157F" w:rsidTr="00CF2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022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30220" w:rsidRPr="0012157F" w:rsidTr="00CF2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022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B30220" w:rsidRPr="0012157F" w:rsidTr="00CF2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022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30220" w:rsidRPr="0012157F" w:rsidRDefault="00B30220" w:rsidP="00CF2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22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A4E" w:rsidRDefault="005B2A4E" w:rsidP="0038231F">
      <w:pPr>
        <w:spacing w:after="0" w:line="240" w:lineRule="auto"/>
      </w:pPr>
      <w:r>
        <w:separator/>
      </w:r>
    </w:p>
  </w:endnote>
  <w:endnote w:type="continuationSeparator" w:id="0">
    <w:p w:rsidR="005B2A4E" w:rsidRDefault="005B2A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220" w:rsidRDefault="00B30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220" w:rsidRDefault="00B302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A4E" w:rsidRDefault="005B2A4E" w:rsidP="0038231F">
      <w:pPr>
        <w:spacing w:after="0" w:line="240" w:lineRule="auto"/>
      </w:pPr>
      <w:r>
        <w:separator/>
      </w:r>
    </w:p>
  </w:footnote>
  <w:footnote w:type="continuationSeparator" w:id="0">
    <w:p w:rsidR="005B2A4E" w:rsidRDefault="005B2A4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220" w:rsidRDefault="00B30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220" w:rsidRDefault="00B30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220" w:rsidRDefault="00B30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A4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B2A4E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062E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220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85127"/>
  <w15:docId w15:val="{7BC14DC8-C166-44AF-BFFE-FF799E62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87AFA-0745-481A-9D19-B60D63384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918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2023-06-02T11:13:00Z</cp:lastPrinted>
  <dcterms:created xsi:type="dcterms:W3CDTF">2023-06-02T11:13:00Z</dcterms:created>
  <dcterms:modified xsi:type="dcterms:W3CDTF">2023-06-02T11:13:00Z</dcterms:modified>
</cp:coreProperties>
</file>