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70A4D">
        <w:rPr>
          <w:rFonts w:ascii="Arial" w:hAnsi="Arial" w:cs="Arial"/>
          <w:bCs/>
          <w:i w:val="0"/>
          <w:szCs w:val="24"/>
        </w:rPr>
        <w:t>5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F4E55" w:rsidRPr="00BF4E55">
        <w:rPr>
          <w:rFonts w:ascii="Arial" w:hAnsi="Arial" w:cs="Arial"/>
          <w:b/>
          <w:sz w:val="24"/>
          <w:szCs w:val="24"/>
        </w:rPr>
        <w:t>CRZP/85/2023/AZP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E55" w:rsidRPr="00BF4E55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E55" w:rsidRPr="00BF4E5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F4E55" w:rsidRPr="00BF4E5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E55" w:rsidRPr="00BF4E5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F4E55" w:rsidRPr="00BF4E55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4E55" w:rsidRPr="0012157F" w:rsidTr="006C32E9">
        <w:tc>
          <w:tcPr>
            <w:tcW w:w="9104" w:type="dxa"/>
            <w:shd w:val="clear" w:color="auto" w:fill="D9D9D9"/>
          </w:tcPr>
          <w:p w:rsidR="00BF4E55" w:rsidRPr="0012157F" w:rsidRDefault="00BF4E55" w:rsidP="006C32E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bookmarkStart w:id="0" w:name="_GoBack"/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F4E55" w:rsidRDefault="00BF4E55" w:rsidP="006C3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F4E5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F4E5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F4E5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F4E55" w:rsidRPr="00C86421" w:rsidRDefault="00BF4E55" w:rsidP="006C32E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F4E55" w:rsidRDefault="00BF4E55" w:rsidP="006C3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F4E55" w:rsidRPr="00C86421" w:rsidRDefault="00BF4E55" w:rsidP="006C32E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  <w:bookmarkEnd w:id="0"/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F4E55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F4E55">
        <w:rPr>
          <w:rFonts w:ascii="Arial" w:hAnsi="Arial" w:cs="Arial"/>
          <w:b/>
          <w:sz w:val="24"/>
          <w:szCs w:val="24"/>
        </w:rPr>
        <w:t>Wywóz odpadów komunalnych z obiektów Uniwersytetu Morskiego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F4E55" w:rsidRPr="00BF4E5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F4E55" w:rsidRPr="0012157F" w:rsidTr="006C32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E5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F4E55" w:rsidRPr="0012157F" w:rsidTr="006C32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E5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F4E55" w:rsidRPr="0012157F" w:rsidTr="006C32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E5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BF4E55" w:rsidRPr="0012157F" w:rsidTr="006C32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E5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F4E55" w:rsidRPr="0012157F" w:rsidRDefault="00BF4E55" w:rsidP="006C32E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E5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AAA" w:rsidRDefault="00A97AAA" w:rsidP="0038231F">
      <w:pPr>
        <w:spacing w:after="0" w:line="240" w:lineRule="auto"/>
      </w:pPr>
      <w:r>
        <w:separator/>
      </w:r>
    </w:p>
  </w:endnote>
  <w:endnote w:type="continuationSeparator" w:id="0">
    <w:p w:rsidR="00A97AAA" w:rsidRDefault="00A97A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E55" w:rsidRDefault="00BF4E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E55" w:rsidRDefault="00BF4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AAA" w:rsidRDefault="00A97AAA" w:rsidP="0038231F">
      <w:pPr>
        <w:spacing w:after="0" w:line="240" w:lineRule="auto"/>
      </w:pPr>
      <w:r>
        <w:separator/>
      </w:r>
    </w:p>
  </w:footnote>
  <w:footnote w:type="continuationSeparator" w:id="0">
    <w:p w:rsidR="00A97AAA" w:rsidRDefault="00A97AAA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E55" w:rsidRDefault="00BF4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E55" w:rsidRDefault="00BF4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E55" w:rsidRDefault="00BF4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AAA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0A4D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7AAA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4E55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D1352"/>
  <w15:chartTrackingRefBased/>
  <w15:docId w15:val="{B3984ABD-BF1B-480D-A3C1-9396D599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B6180-6629-44A8-97AE-404E6F80A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2023-06-01T10:15:00Z</cp:lastPrinted>
  <dcterms:created xsi:type="dcterms:W3CDTF">2023-06-01T10:15:00Z</dcterms:created>
  <dcterms:modified xsi:type="dcterms:W3CDTF">2023-06-01T10:15:00Z</dcterms:modified>
</cp:coreProperties>
</file>