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A73" w:rsidRDefault="00361A73" w:rsidP="00361A7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D665F5" w:rsidRPr="00361A73" w:rsidRDefault="00E87C04" w:rsidP="00361A7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61A73">
        <w:rPr>
          <w:rFonts w:ascii="Arial" w:hAnsi="Arial" w:cs="Arial"/>
          <w:sz w:val="24"/>
          <w:szCs w:val="24"/>
        </w:rPr>
        <w:t>Częstochowa</w:t>
      </w:r>
      <w:r w:rsidR="00D665F5" w:rsidRPr="00361A73">
        <w:rPr>
          <w:rFonts w:ascii="Arial" w:hAnsi="Arial" w:cs="Arial"/>
          <w:sz w:val="24"/>
          <w:szCs w:val="24"/>
        </w:rPr>
        <w:t xml:space="preserve"> dnia: </w:t>
      </w:r>
      <w:r w:rsidRPr="00361A73">
        <w:rPr>
          <w:rFonts w:ascii="Arial" w:hAnsi="Arial" w:cs="Arial"/>
          <w:sz w:val="24"/>
          <w:szCs w:val="24"/>
        </w:rPr>
        <w:t>2023-06-01</w:t>
      </w:r>
    </w:p>
    <w:p w:rsidR="00D665F5" w:rsidRPr="00361A73" w:rsidRDefault="00E87C04" w:rsidP="00361A73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361A7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61A73" w:rsidRDefault="00E87C04" w:rsidP="00361A73">
      <w:pPr>
        <w:spacing w:line="360" w:lineRule="auto"/>
        <w:rPr>
          <w:rFonts w:ascii="Arial" w:hAnsi="Arial" w:cs="Arial"/>
          <w:sz w:val="24"/>
          <w:szCs w:val="24"/>
        </w:rPr>
      </w:pPr>
      <w:r w:rsidRPr="00361A73">
        <w:rPr>
          <w:rFonts w:ascii="Arial" w:hAnsi="Arial" w:cs="Arial"/>
          <w:sz w:val="24"/>
          <w:szCs w:val="24"/>
        </w:rPr>
        <w:t>Dąbrowskiego</w:t>
      </w:r>
      <w:r w:rsidR="00D665F5" w:rsidRPr="00361A73">
        <w:rPr>
          <w:rFonts w:ascii="Arial" w:hAnsi="Arial" w:cs="Arial"/>
          <w:sz w:val="24"/>
          <w:szCs w:val="24"/>
        </w:rPr>
        <w:t xml:space="preserve"> </w:t>
      </w:r>
      <w:r w:rsidRPr="00361A73">
        <w:rPr>
          <w:rFonts w:ascii="Arial" w:hAnsi="Arial" w:cs="Arial"/>
          <w:sz w:val="24"/>
          <w:szCs w:val="24"/>
        </w:rPr>
        <w:t>69</w:t>
      </w:r>
    </w:p>
    <w:p w:rsidR="00D665F5" w:rsidRPr="00361A73" w:rsidRDefault="00E87C04" w:rsidP="00361A73">
      <w:pPr>
        <w:spacing w:line="360" w:lineRule="auto"/>
        <w:rPr>
          <w:rFonts w:ascii="Arial" w:hAnsi="Arial" w:cs="Arial"/>
          <w:sz w:val="24"/>
          <w:szCs w:val="24"/>
        </w:rPr>
      </w:pPr>
      <w:r w:rsidRPr="00361A73">
        <w:rPr>
          <w:rFonts w:ascii="Arial" w:hAnsi="Arial" w:cs="Arial"/>
          <w:sz w:val="24"/>
          <w:szCs w:val="24"/>
        </w:rPr>
        <w:t>42-201</w:t>
      </w:r>
      <w:r w:rsidR="00D665F5" w:rsidRPr="00361A73">
        <w:rPr>
          <w:rFonts w:ascii="Arial" w:hAnsi="Arial" w:cs="Arial"/>
          <w:sz w:val="24"/>
          <w:szCs w:val="24"/>
        </w:rPr>
        <w:t xml:space="preserve"> </w:t>
      </w:r>
      <w:r w:rsidRPr="00361A73">
        <w:rPr>
          <w:rFonts w:ascii="Arial" w:hAnsi="Arial" w:cs="Arial"/>
          <w:sz w:val="24"/>
          <w:szCs w:val="24"/>
        </w:rPr>
        <w:t>Częstochowa</w:t>
      </w:r>
    </w:p>
    <w:p w:rsidR="00D665F5" w:rsidRPr="00361A73" w:rsidRDefault="00D665F5" w:rsidP="00361A7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61A73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361A73" w:rsidRDefault="00D665F5" w:rsidP="00361A7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61A73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361A73" w:rsidRDefault="00D665F5" w:rsidP="00361A73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61A73" w:rsidRDefault="00D665F5" w:rsidP="00361A7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61A73">
        <w:rPr>
          <w:rFonts w:ascii="Arial" w:hAnsi="Arial" w:cs="Arial"/>
          <w:sz w:val="24"/>
          <w:szCs w:val="24"/>
        </w:rPr>
        <w:t>Znak sprawy:</w:t>
      </w:r>
      <w:r w:rsidRPr="00361A73">
        <w:rPr>
          <w:rFonts w:ascii="Arial" w:hAnsi="Arial" w:cs="Arial"/>
          <w:b/>
          <w:sz w:val="24"/>
          <w:szCs w:val="24"/>
        </w:rPr>
        <w:t xml:space="preserve"> </w:t>
      </w:r>
      <w:r w:rsidR="00E87C04" w:rsidRPr="00361A73">
        <w:rPr>
          <w:rFonts w:ascii="Arial" w:hAnsi="Arial" w:cs="Arial"/>
          <w:b/>
          <w:sz w:val="24"/>
          <w:szCs w:val="24"/>
        </w:rPr>
        <w:t>RK-NZ.261.24.2023.AR</w:t>
      </w:r>
      <w:r w:rsidR="00A80738" w:rsidRPr="00361A7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61A73" w:rsidRDefault="00A80738" w:rsidP="00361A7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61A73" w:rsidRDefault="00A80738" w:rsidP="00361A7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61A73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361A73" w:rsidRDefault="00C659E2" w:rsidP="00361A73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_GoBack"/>
      <w:bookmarkEnd w:id="1"/>
      <w:r w:rsidRPr="00361A73">
        <w:rPr>
          <w:rFonts w:ascii="Arial" w:hAnsi="Arial" w:cs="Arial"/>
          <w:bCs/>
          <w:sz w:val="24"/>
          <w:szCs w:val="24"/>
        </w:rPr>
        <w:t xml:space="preserve">Dotyczy </w:t>
      </w:r>
      <w:r w:rsidRPr="00361A7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87C04" w:rsidRPr="00361A73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61A73">
        <w:rPr>
          <w:rFonts w:ascii="Arial" w:hAnsi="Arial" w:cs="Arial"/>
          <w:sz w:val="24"/>
          <w:szCs w:val="24"/>
        </w:rPr>
        <w:t xml:space="preserve"> na:</w:t>
      </w:r>
    </w:p>
    <w:p w:rsidR="00A80738" w:rsidRPr="00361A73" w:rsidRDefault="00E87C04" w:rsidP="00361A73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361A73">
        <w:rPr>
          <w:rFonts w:ascii="Arial" w:hAnsi="Arial" w:cs="Arial"/>
          <w:b/>
          <w:szCs w:val="24"/>
        </w:rPr>
        <w:t>Dostawa projektorów dla jednostek organizacyjnych Politechniki Częstochowskiej</w:t>
      </w:r>
    </w:p>
    <w:p w:rsidR="00D665F5" w:rsidRPr="00361A73" w:rsidRDefault="00D665F5" w:rsidP="00361A7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61A73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361A73">
        <w:rPr>
          <w:rFonts w:ascii="Arial" w:hAnsi="Arial" w:cs="Arial"/>
          <w:sz w:val="24"/>
          <w:szCs w:val="24"/>
        </w:rPr>
        <w:t>2</w:t>
      </w:r>
      <w:r w:rsidRPr="00361A73">
        <w:rPr>
          <w:rFonts w:ascii="Arial" w:hAnsi="Arial" w:cs="Arial"/>
          <w:sz w:val="24"/>
          <w:szCs w:val="24"/>
        </w:rPr>
        <w:t xml:space="preserve"> ust. 5 </w:t>
      </w:r>
      <w:r w:rsidRPr="00361A7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61A73">
        <w:rPr>
          <w:rFonts w:ascii="Arial" w:hAnsi="Arial" w:cs="Arial"/>
          <w:sz w:val="24"/>
          <w:szCs w:val="24"/>
        </w:rPr>
        <w:t xml:space="preserve"> </w:t>
      </w:r>
      <w:r w:rsidR="00E87C04" w:rsidRPr="00361A73">
        <w:rPr>
          <w:rFonts w:ascii="Arial" w:hAnsi="Arial" w:cs="Arial"/>
          <w:sz w:val="24"/>
          <w:szCs w:val="24"/>
        </w:rPr>
        <w:t>(t.j. Dz. U. z 2022r. poz. 1710)</w:t>
      </w:r>
      <w:r w:rsidR="00490DC0" w:rsidRPr="00361A73">
        <w:rPr>
          <w:rFonts w:ascii="Arial" w:hAnsi="Arial" w:cs="Arial"/>
          <w:sz w:val="24"/>
          <w:szCs w:val="24"/>
        </w:rPr>
        <w:t xml:space="preserve"> </w:t>
      </w:r>
      <w:r w:rsidRPr="00361A73">
        <w:rPr>
          <w:rFonts w:ascii="Arial" w:hAnsi="Arial" w:cs="Arial"/>
          <w:sz w:val="24"/>
          <w:szCs w:val="24"/>
        </w:rPr>
        <w:t>udostępnia</w:t>
      </w:r>
      <w:r w:rsidR="00F95C33" w:rsidRPr="00361A73">
        <w:rPr>
          <w:rFonts w:ascii="Arial" w:hAnsi="Arial" w:cs="Arial"/>
          <w:sz w:val="24"/>
          <w:szCs w:val="24"/>
        </w:rPr>
        <w:t xml:space="preserve"> </w:t>
      </w:r>
      <w:r w:rsidR="004C7E9B" w:rsidRPr="00361A73">
        <w:rPr>
          <w:rFonts w:ascii="Arial" w:hAnsi="Arial" w:cs="Arial"/>
          <w:sz w:val="24"/>
          <w:szCs w:val="24"/>
        </w:rPr>
        <w:t>informacj</w:t>
      </w:r>
      <w:r w:rsidR="00577BC6" w:rsidRPr="00361A73">
        <w:rPr>
          <w:rFonts w:ascii="Arial" w:hAnsi="Arial" w:cs="Arial"/>
          <w:sz w:val="24"/>
          <w:szCs w:val="24"/>
        </w:rPr>
        <w:t>ę</w:t>
      </w:r>
      <w:r w:rsidR="00035488" w:rsidRPr="00361A73">
        <w:rPr>
          <w:rFonts w:ascii="Arial" w:hAnsi="Arial" w:cs="Arial"/>
          <w:sz w:val="24"/>
          <w:szCs w:val="24"/>
        </w:rPr>
        <w:t xml:space="preserve"> z otwarcia ofert</w:t>
      </w:r>
      <w:r w:rsidR="00577BC6" w:rsidRPr="00361A73">
        <w:rPr>
          <w:rFonts w:ascii="Arial" w:hAnsi="Arial" w:cs="Arial"/>
          <w:sz w:val="24"/>
          <w:szCs w:val="24"/>
        </w:rPr>
        <w:t>.</w:t>
      </w:r>
    </w:p>
    <w:p w:rsidR="00A80738" w:rsidRPr="00361A73" w:rsidRDefault="00D665F5" w:rsidP="00361A7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61A73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61A73">
        <w:rPr>
          <w:rFonts w:ascii="Arial" w:hAnsi="Arial" w:cs="Arial"/>
          <w:sz w:val="24"/>
          <w:szCs w:val="24"/>
        </w:rPr>
        <w:t xml:space="preserve"> w dniu </w:t>
      </w:r>
      <w:r w:rsidR="00E87C04" w:rsidRPr="00361A73">
        <w:rPr>
          <w:rFonts w:ascii="Arial" w:hAnsi="Arial" w:cs="Arial"/>
          <w:sz w:val="24"/>
          <w:szCs w:val="24"/>
        </w:rPr>
        <w:t>01/06/2023</w:t>
      </w:r>
      <w:r w:rsidR="00FF4AB1" w:rsidRPr="00361A73">
        <w:rPr>
          <w:rFonts w:ascii="Arial" w:hAnsi="Arial" w:cs="Arial"/>
          <w:sz w:val="24"/>
          <w:szCs w:val="24"/>
        </w:rPr>
        <w:t xml:space="preserve"> o godz. </w:t>
      </w:r>
      <w:r w:rsidR="00E87C04" w:rsidRPr="00361A73">
        <w:rPr>
          <w:rFonts w:ascii="Arial" w:hAnsi="Arial" w:cs="Arial"/>
          <w:sz w:val="24"/>
          <w:szCs w:val="24"/>
        </w:rPr>
        <w:t>11:00</w:t>
      </w:r>
      <w:r w:rsidRPr="00361A73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61A73" w:rsidTr="00C82837">
        <w:tc>
          <w:tcPr>
            <w:tcW w:w="993" w:type="dxa"/>
            <w:shd w:val="clear" w:color="auto" w:fill="auto"/>
            <w:vAlign w:val="center"/>
          </w:tcPr>
          <w:p w:rsidR="006B27ED" w:rsidRPr="00361A73" w:rsidRDefault="006B27ED" w:rsidP="00361A7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61A73" w:rsidRDefault="006B27ED" w:rsidP="00361A7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1A73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61A73" w:rsidRDefault="006B27ED" w:rsidP="00361A7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61A73" w:rsidRDefault="006B27ED" w:rsidP="00361A7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87C04" w:rsidRPr="00361A73" w:rsidTr="00E303A1">
        <w:tc>
          <w:tcPr>
            <w:tcW w:w="993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87C04" w:rsidRPr="00361A73" w:rsidRDefault="00E87C04" w:rsidP="00361A7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AVSignal Piotr Domagała</w:t>
            </w:r>
          </w:p>
          <w:p w:rsidR="00E87C04" w:rsidRPr="00361A73" w:rsidRDefault="00E87C04" w:rsidP="00361A7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Krakowska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1A73">
              <w:rPr>
                <w:rFonts w:ascii="Arial" w:hAnsi="Arial" w:cs="Arial"/>
                <w:sz w:val="24"/>
                <w:szCs w:val="24"/>
              </w:rPr>
              <w:t>123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7C04" w:rsidRPr="00361A73" w:rsidRDefault="00E87C04" w:rsidP="00361A7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30-082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1A73">
              <w:rPr>
                <w:rFonts w:ascii="Arial" w:hAnsi="Arial" w:cs="Arial"/>
                <w:sz w:val="24"/>
                <w:szCs w:val="24"/>
              </w:rPr>
              <w:t>Karniowice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9 599.00 zł</w:t>
            </w:r>
          </w:p>
        </w:tc>
      </w:tr>
      <w:tr w:rsidR="00E87C04" w:rsidRPr="00361A73" w:rsidTr="00E303A1">
        <w:tc>
          <w:tcPr>
            <w:tcW w:w="993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87C04" w:rsidRPr="00361A73" w:rsidRDefault="00E87C04" w:rsidP="00361A7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AVSignal Piotr Domagała</w:t>
            </w:r>
          </w:p>
          <w:p w:rsidR="00E87C04" w:rsidRPr="00361A73" w:rsidRDefault="00E87C04" w:rsidP="00361A7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Krakowska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1A73">
              <w:rPr>
                <w:rFonts w:ascii="Arial" w:hAnsi="Arial" w:cs="Arial"/>
                <w:sz w:val="24"/>
                <w:szCs w:val="24"/>
              </w:rPr>
              <w:t>123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7C04" w:rsidRPr="00361A73" w:rsidRDefault="00E87C04" w:rsidP="00361A7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30-082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1A73">
              <w:rPr>
                <w:rFonts w:ascii="Arial" w:hAnsi="Arial" w:cs="Arial"/>
                <w:sz w:val="24"/>
                <w:szCs w:val="24"/>
              </w:rPr>
              <w:t>Karniowice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7 999.00 zł</w:t>
            </w:r>
          </w:p>
        </w:tc>
      </w:tr>
      <w:tr w:rsidR="00E87C04" w:rsidRPr="00361A73" w:rsidTr="00E303A1">
        <w:tc>
          <w:tcPr>
            <w:tcW w:w="993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87C04" w:rsidRPr="00361A73" w:rsidRDefault="00E87C04" w:rsidP="00361A7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E87C04" w:rsidRPr="00361A73" w:rsidRDefault="00E87C04" w:rsidP="00361A7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1A73">
              <w:rPr>
                <w:rFonts w:ascii="Arial" w:hAnsi="Arial" w:cs="Arial"/>
                <w:sz w:val="24"/>
                <w:szCs w:val="24"/>
              </w:rPr>
              <w:t>41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7C04" w:rsidRPr="00361A73" w:rsidRDefault="00E87C04" w:rsidP="00361A7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42-216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1A7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14 514.00 zł</w:t>
            </w:r>
          </w:p>
        </w:tc>
      </w:tr>
      <w:tr w:rsidR="00E87C04" w:rsidRPr="00361A73" w:rsidTr="00E303A1">
        <w:tc>
          <w:tcPr>
            <w:tcW w:w="993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87C04" w:rsidRPr="00361A73" w:rsidRDefault="00E87C04" w:rsidP="00361A7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E87C04" w:rsidRPr="00361A73" w:rsidRDefault="00E87C04" w:rsidP="00361A7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1A73">
              <w:rPr>
                <w:rFonts w:ascii="Arial" w:hAnsi="Arial" w:cs="Arial"/>
                <w:sz w:val="24"/>
                <w:szCs w:val="24"/>
              </w:rPr>
              <w:t>41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7C04" w:rsidRPr="00361A73" w:rsidRDefault="00E87C04" w:rsidP="00361A7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42-216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1A7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9 913.80 zł</w:t>
            </w:r>
          </w:p>
        </w:tc>
      </w:tr>
      <w:tr w:rsidR="00E87C04" w:rsidRPr="00361A73" w:rsidTr="00E303A1">
        <w:tc>
          <w:tcPr>
            <w:tcW w:w="993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87C04" w:rsidRPr="00361A73" w:rsidRDefault="00E87C04" w:rsidP="00361A7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Kraftmann Cezary Czerny</w:t>
            </w:r>
          </w:p>
          <w:p w:rsidR="00E87C04" w:rsidRPr="00361A73" w:rsidRDefault="00E87C04" w:rsidP="00361A7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Kabrioletu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1A73">
              <w:rPr>
                <w:rFonts w:ascii="Arial" w:hAnsi="Arial" w:cs="Arial"/>
                <w:sz w:val="24"/>
                <w:szCs w:val="24"/>
              </w:rPr>
              <w:t>4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7C04" w:rsidRPr="00361A73" w:rsidRDefault="00E87C04" w:rsidP="00361A7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03-117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1A7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6 200.00 zł</w:t>
            </w:r>
          </w:p>
        </w:tc>
      </w:tr>
      <w:tr w:rsidR="00E87C04" w:rsidRPr="00361A73" w:rsidTr="00E303A1">
        <w:tc>
          <w:tcPr>
            <w:tcW w:w="993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87C04" w:rsidRPr="00361A73" w:rsidRDefault="00E87C04" w:rsidP="00361A7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Kraftmann Cezary Czerny</w:t>
            </w:r>
          </w:p>
          <w:p w:rsidR="00E87C04" w:rsidRPr="00361A73" w:rsidRDefault="00E87C04" w:rsidP="00361A7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Kabrioletu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1A73">
              <w:rPr>
                <w:rFonts w:ascii="Arial" w:hAnsi="Arial" w:cs="Arial"/>
                <w:sz w:val="24"/>
                <w:szCs w:val="24"/>
              </w:rPr>
              <w:t>4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7C04" w:rsidRPr="00361A73" w:rsidRDefault="00E87C04" w:rsidP="00361A7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03-117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1A7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10 000.00 zł</w:t>
            </w:r>
          </w:p>
        </w:tc>
      </w:tr>
      <w:tr w:rsidR="00E87C04" w:rsidRPr="00361A73" w:rsidTr="00E303A1">
        <w:tc>
          <w:tcPr>
            <w:tcW w:w="993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87C04" w:rsidRPr="00361A73" w:rsidRDefault="00E87C04" w:rsidP="00361A7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AV Multimedia Małysz i Spółka spółka jawna</w:t>
            </w:r>
          </w:p>
          <w:p w:rsidR="00E87C04" w:rsidRPr="00361A73" w:rsidRDefault="00E87C04" w:rsidP="00361A7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Głowackiego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1A73">
              <w:rPr>
                <w:rFonts w:ascii="Arial" w:hAnsi="Arial" w:cs="Arial"/>
                <w:sz w:val="24"/>
                <w:szCs w:val="24"/>
              </w:rPr>
              <w:t>7/7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7C04" w:rsidRPr="00361A73" w:rsidRDefault="00E87C04" w:rsidP="00361A7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25-368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1A73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5 893.11 zł</w:t>
            </w:r>
          </w:p>
        </w:tc>
      </w:tr>
      <w:tr w:rsidR="00E87C04" w:rsidRPr="00361A73" w:rsidTr="00E303A1">
        <w:tc>
          <w:tcPr>
            <w:tcW w:w="993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87C04" w:rsidRPr="00361A73" w:rsidRDefault="00E87C04" w:rsidP="00361A7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AV Multimedia Małysz i Spółka spółka jawna</w:t>
            </w:r>
          </w:p>
          <w:p w:rsidR="00E87C04" w:rsidRPr="00361A73" w:rsidRDefault="00E87C04" w:rsidP="00361A7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Głowackiego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1A73">
              <w:rPr>
                <w:rFonts w:ascii="Arial" w:hAnsi="Arial" w:cs="Arial"/>
                <w:sz w:val="24"/>
                <w:szCs w:val="24"/>
              </w:rPr>
              <w:t>7/7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7C04" w:rsidRPr="00361A73" w:rsidRDefault="00E87C04" w:rsidP="00361A7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25-368</w:t>
            </w:r>
            <w:r w:rsidRPr="00361A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1A73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7C04" w:rsidRPr="00361A73" w:rsidRDefault="00E87C04" w:rsidP="00361A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A73">
              <w:rPr>
                <w:rFonts w:ascii="Arial" w:hAnsi="Arial" w:cs="Arial"/>
                <w:sz w:val="24"/>
                <w:szCs w:val="24"/>
              </w:rPr>
              <w:t>4 458.66 zł</w:t>
            </w:r>
          </w:p>
        </w:tc>
      </w:tr>
      <w:bookmarkEnd w:id="0"/>
    </w:tbl>
    <w:p w:rsidR="00C236D3" w:rsidRPr="00361A73" w:rsidRDefault="00C236D3" w:rsidP="00361A73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361A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255" w:rsidRDefault="007E7255">
      <w:r>
        <w:separator/>
      </w:r>
    </w:p>
  </w:endnote>
  <w:endnote w:type="continuationSeparator" w:id="0">
    <w:p w:rsidR="007E7255" w:rsidRDefault="007E7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A73" w:rsidRPr="00361A73" w:rsidRDefault="009F189D" w:rsidP="00361A7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361A73" w:rsidRPr="00361A7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361A73" w:rsidRPr="00361A73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361A73" w:rsidRPr="00361A73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61A73" w:rsidRPr="00361A73" w:rsidTr="00E303A1">
      <w:tc>
        <w:tcPr>
          <w:tcW w:w="0" w:type="auto"/>
          <w:shd w:val="clear" w:color="auto" w:fill="auto"/>
          <w:vAlign w:val="center"/>
        </w:tcPr>
        <w:p w:rsidR="00361A73" w:rsidRPr="00361A73" w:rsidRDefault="00361A73" w:rsidP="00361A7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61A73" w:rsidRPr="00361A73" w:rsidRDefault="00361A73" w:rsidP="00361A7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61A7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61A73" w:rsidRPr="00361A73" w:rsidRDefault="00361A73" w:rsidP="00361A7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61A73" w:rsidRPr="00361A73" w:rsidRDefault="00361A73" w:rsidP="00361A7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61A73" w:rsidRPr="00361A73" w:rsidRDefault="00361A73" w:rsidP="00361A73">
    <w:pPr>
      <w:spacing w:line="276" w:lineRule="auto"/>
      <w:rPr>
        <w:rFonts w:ascii="Roboto" w:hAnsi="Roboto"/>
        <w:b/>
        <w:bCs/>
        <w:sz w:val="24"/>
        <w:szCs w:val="24"/>
      </w:rPr>
    </w:pPr>
    <w:r w:rsidRPr="00361A73">
      <w:rPr>
        <w:rFonts w:ascii="Roboto" w:hAnsi="Roboto"/>
        <w:b/>
        <w:bCs/>
        <w:sz w:val="24"/>
        <w:szCs w:val="18"/>
      </w:rPr>
      <w:t>Kanclerz Politechniki Częstochowskiej</w:t>
    </w:r>
  </w:p>
  <w:p w:rsidR="00361A73" w:rsidRPr="00361A73" w:rsidRDefault="00361A73" w:rsidP="00361A73">
    <w:pPr>
      <w:spacing w:line="276" w:lineRule="auto"/>
      <w:rPr>
        <w:rFonts w:ascii="Roboto" w:hAnsi="Roboto"/>
        <w:sz w:val="24"/>
        <w:szCs w:val="24"/>
      </w:rPr>
    </w:pPr>
    <w:r w:rsidRPr="00361A73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361A73">
      <w:rPr>
        <w:rFonts w:ascii="Roboto" w:hAnsi="Roboto"/>
        <w:sz w:val="24"/>
        <w:szCs w:val="24"/>
      </w:rPr>
      <w:t>ul. Gen. J.H. Dąbrowskiego 69, 42-201 Częstochowa</w:t>
    </w:r>
  </w:p>
  <w:p w:rsidR="00361A73" w:rsidRPr="00361A73" w:rsidRDefault="00361A73" w:rsidP="00361A73">
    <w:pPr>
      <w:spacing w:line="276" w:lineRule="auto"/>
      <w:rPr>
        <w:rFonts w:ascii="Arial" w:hAnsi="Arial"/>
        <w:noProof/>
        <w:sz w:val="24"/>
        <w:szCs w:val="24"/>
      </w:rPr>
    </w:pPr>
    <w:r w:rsidRPr="00361A73">
      <w:rPr>
        <w:rFonts w:ascii="Roboto" w:hAnsi="Roboto"/>
        <w:sz w:val="24"/>
        <w:szCs w:val="24"/>
      </w:rPr>
      <w:t>tel. +48 34 325 02 56, e-mail: kanclerz@pcz.pl</w:t>
    </w:r>
  </w:p>
  <w:p w:rsidR="00361A73" w:rsidRPr="00361A73" w:rsidRDefault="00361A73" w:rsidP="00361A73">
    <w:pPr>
      <w:rPr>
        <w:rFonts w:ascii="Roboto" w:hAnsi="Roboto"/>
        <w:b/>
        <w:sz w:val="24"/>
        <w:szCs w:val="24"/>
      </w:rPr>
    </w:pPr>
    <w:r w:rsidRPr="00361A73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1A7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1A7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61A7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255" w:rsidRDefault="007E7255">
      <w:r>
        <w:separator/>
      </w:r>
    </w:p>
  </w:footnote>
  <w:footnote w:type="continuationSeparator" w:id="0">
    <w:p w:rsidR="007E7255" w:rsidRDefault="007E7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C04" w:rsidRDefault="00E87C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A73" w:rsidRPr="00361A73" w:rsidRDefault="00361A73" w:rsidP="00361A7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61A7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361A7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87C04" w:rsidRDefault="00E87C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C04" w:rsidRDefault="00E87C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7255"/>
    <w:rsid w:val="00007727"/>
    <w:rsid w:val="00017720"/>
    <w:rsid w:val="00035488"/>
    <w:rsid w:val="000D7F25"/>
    <w:rsid w:val="000E00E5"/>
    <w:rsid w:val="00173B20"/>
    <w:rsid w:val="001C69FF"/>
    <w:rsid w:val="0023318D"/>
    <w:rsid w:val="00361A73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E7255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87C04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93D973A"/>
  <w15:chartTrackingRefBased/>
  <w15:docId w15:val="{7881DEFB-52FD-40E3-8058-54C287BD8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61A7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2023-06-01T09:31:00Z</cp:lastPrinted>
  <dcterms:created xsi:type="dcterms:W3CDTF">2023-06-01T09:31:00Z</dcterms:created>
  <dcterms:modified xsi:type="dcterms:W3CDTF">2023-06-01T09:31:00Z</dcterms:modified>
</cp:coreProperties>
</file>