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3375E9" w:rsidRDefault="00BC121E" w:rsidP="003375E9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27DD0" w:rsidRPr="003375E9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3375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3375E9" w:rsidRDefault="00BC121E" w:rsidP="003375E9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3375E9" w:rsidRDefault="00BC121E" w:rsidP="003375E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3375E9" w:rsidRDefault="00BC121E" w:rsidP="003375E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375E9">
        <w:rPr>
          <w:rFonts w:ascii="Arial" w:hAnsi="Arial" w:cs="Arial"/>
          <w:b/>
          <w:sz w:val="24"/>
          <w:szCs w:val="24"/>
        </w:rPr>
        <w:t>Wykonawca:</w:t>
      </w:r>
    </w:p>
    <w:p w:rsidR="00BC121E" w:rsidRPr="003375E9" w:rsidRDefault="00BC121E" w:rsidP="003375E9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3375E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3375E9" w:rsidRDefault="00BC121E" w:rsidP="003375E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375E9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3375E9" w:rsidRDefault="00BC121E" w:rsidP="003375E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375E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3375E9" w:rsidRDefault="00BC121E" w:rsidP="003375E9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3375E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3375E9" w:rsidRDefault="00BC121E" w:rsidP="003375E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375E9">
        <w:rPr>
          <w:rFonts w:ascii="Arial" w:hAnsi="Arial" w:cs="Arial"/>
          <w:i/>
          <w:sz w:val="24"/>
          <w:szCs w:val="24"/>
        </w:rPr>
        <w:t>(imię, nazwisko, stanowisko/podstawa do reprezentacji)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7DD0" w:rsidRPr="003375E9" w:rsidTr="0072670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27DD0" w:rsidRPr="003375E9" w:rsidRDefault="00827DD0" w:rsidP="003375E9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27DD0" w:rsidRPr="003375E9" w:rsidRDefault="00827DD0" w:rsidP="003375E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827DD0" w:rsidRPr="003375E9" w:rsidRDefault="00827DD0" w:rsidP="003375E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27DD0" w:rsidRPr="003375E9" w:rsidRDefault="00827DD0" w:rsidP="003375E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375E9" w:rsidRDefault="00BC121E" w:rsidP="003375E9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3375E9" w:rsidRDefault="00BC121E" w:rsidP="003375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3375E9" w:rsidRDefault="00827DD0" w:rsidP="003375E9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b/>
          <w:sz w:val="24"/>
          <w:szCs w:val="24"/>
          <w:lang w:eastAsia="pl-PL"/>
        </w:rPr>
        <w:t>Dostawa energii elektrycznej do zasilania obiektów Politechniki Częstochowskiej</w:t>
      </w:r>
    </w:p>
    <w:p w:rsidR="00BC121E" w:rsidRPr="003375E9" w:rsidRDefault="00BC121E" w:rsidP="003375E9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7DD0" w:rsidRPr="003375E9">
        <w:rPr>
          <w:rFonts w:ascii="Arial" w:eastAsia="Times New Roman" w:hAnsi="Arial" w:cs="Arial"/>
          <w:b/>
          <w:sz w:val="24"/>
          <w:szCs w:val="24"/>
          <w:lang w:eastAsia="pl-PL"/>
        </w:rPr>
        <w:t>RK-NZ.261.30.2023.MM</w:t>
      </w:r>
    </w:p>
    <w:p w:rsidR="00BC121E" w:rsidRPr="003375E9" w:rsidRDefault="00BC121E" w:rsidP="003375E9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827DD0" w:rsidRPr="003375E9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3375E9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3375E9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3375E9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3375E9" w:rsidRDefault="008E296F" w:rsidP="003375E9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375E9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375E9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3375E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3375E9" w:rsidRDefault="00BC121E" w:rsidP="003375E9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375E9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ochronie konkurencji i konsumentów (t.j. Dz. U. z 2021 r. poz. 275), z innym </w:t>
      </w:r>
      <w:r w:rsidRPr="003375E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Wykonawcą, który złożył odrębną ofertę w niniejszym postępowaniu.</w:t>
      </w:r>
    </w:p>
    <w:p w:rsidR="00BF69A4" w:rsidRPr="003375E9" w:rsidRDefault="00BF69A4" w:rsidP="003375E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375E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375E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3375E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375E9" w:rsidRDefault="00BC121E" w:rsidP="003375E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375E9" w:rsidRDefault="00BC121E" w:rsidP="003375E9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3375E9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3375E9" w:rsidRDefault="00BC121E" w:rsidP="003375E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3375E9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375E9" w:rsidRDefault="00067B62" w:rsidP="003375E9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3375E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3375E9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375E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3375E9" w:rsidRDefault="00067B62" w:rsidP="003375E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375E9" w:rsidTr="00620E37">
        <w:tc>
          <w:tcPr>
            <w:tcW w:w="2660" w:type="dxa"/>
            <w:shd w:val="clear" w:color="auto" w:fill="auto"/>
          </w:tcPr>
          <w:p w:rsidR="00BC121E" w:rsidRPr="003375E9" w:rsidRDefault="00BC121E" w:rsidP="003375E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3375E9" w:rsidRDefault="00BC121E" w:rsidP="003375E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3375E9" w:rsidRDefault="00BC121E" w:rsidP="003375E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3375E9" w:rsidRDefault="00BC121E" w:rsidP="003375E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3375E9" w:rsidRDefault="00BC121E" w:rsidP="003375E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375E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375E9" w:rsidRDefault="00827DD0" w:rsidP="003375E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375E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3375E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3375E9" w:rsidRDefault="00BC121E" w:rsidP="003375E9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37F" w:rsidRDefault="0095537F">
      <w:r>
        <w:separator/>
      </w:r>
    </w:p>
  </w:endnote>
  <w:endnote w:type="continuationSeparator" w:id="0">
    <w:p w:rsidR="0095537F" w:rsidRDefault="00955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5E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5E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D0" w:rsidRDefault="00827D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37F" w:rsidRDefault="0095537F">
      <w:r>
        <w:separator/>
      </w:r>
    </w:p>
  </w:footnote>
  <w:footnote w:type="continuationSeparator" w:id="0">
    <w:p w:rsidR="0095537F" w:rsidRDefault="00955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D0" w:rsidRDefault="00827D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D0" w:rsidRDefault="00827D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D0" w:rsidRDefault="00827D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37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375E9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7DD0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537F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15E6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2F7B98"/>
  <w15:chartTrackingRefBased/>
  <w15:docId w15:val="{1BA62FEE-E50A-4798-90F0-67FED05A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37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375E9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01EBD-DDE3-4E15-95B8-BC65BF2DC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2023-05-31T10:36:00Z</cp:lastPrinted>
  <dcterms:created xsi:type="dcterms:W3CDTF">2023-05-31T10:36:00Z</dcterms:created>
  <dcterms:modified xsi:type="dcterms:W3CDTF">2023-05-31T10:36:00Z</dcterms:modified>
</cp:coreProperties>
</file>