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2D5FDF">
        <w:rPr>
          <w:rFonts w:ascii="Arial" w:hAnsi="Arial" w:cs="Arial"/>
          <w:bCs/>
          <w:i w:val="0"/>
          <w:szCs w:val="24"/>
        </w:rPr>
        <w:t>3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D2473" w:rsidRPr="00AD2473">
        <w:rPr>
          <w:rFonts w:ascii="Arial" w:hAnsi="Arial" w:cs="Arial"/>
          <w:b/>
          <w:sz w:val="24"/>
          <w:szCs w:val="24"/>
        </w:rPr>
        <w:t>CRZP/83/2023/AZP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D2473" w:rsidRPr="00AD2473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D2473" w:rsidRPr="00AD2473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AD2473" w:rsidRPr="00AD2473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D2473" w:rsidRPr="00AD2473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AD2473" w:rsidRPr="00AD2473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D2473" w:rsidRPr="0012157F" w:rsidTr="006B7E54">
        <w:tc>
          <w:tcPr>
            <w:tcW w:w="9104" w:type="dxa"/>
            <w:shd w:val="clear" w:color="auto" w:fill="D9D9D9"/>
          </w:tcPr>
          <w:p w:rsidR="00AD2473" w:rsidRPr="0012157F" w:rsidRDefault="00AD2473" w:rsidP="006B7E5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D2473" w:rsidRDefault="00AD2473" w:rsidP="006B7E5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D247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D247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D2473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AD2473" w:rsidRPr="00C86421" w:rsidRDefault="00AD2473" w:rsidP="006B7E5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AD2473" w:rsidRDefault="00AD2473" w:rsidP="006B7E5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AD2473" w:rsidRPr="00C86421" w:rsidRDefault="00AD2473" w:rsidP="006B7E5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AD2473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D2473">
        <w:rPr>
          <w:rFonts w:ascii="Arial" w:hAnsi="Arial" w:cs="Arial"/>
          <w:b/>
          <w:sz w:val="24"/>
          <w:szCs w:val="24"/>
        </w:rPr>
        <w:t>Zapewnienie noclegu i wyżywienia podczas wyjazdu szkoleniowego do Wetliny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D2473" w:rsidRPr="00AD2473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D2473" w:rsidRPr="0012157F" w:rsidTr="006B7E5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473" w:rsidRPr="0012157F" w:rsidRDefault="00AD2473" w:rsidP="006B7E5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24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473" w:rsidRPr="0012157F" w:rsidRDefault="00AD2473" w:rsidP="006B7E5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2473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AD2473" w:rsidRPr="0012157F" w:rsidRDefault="00AD2473" w:rsidP="006B7E5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2473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D2473" w:rsidRPr="0012157F" w:rsidTr="006B7E5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473" w:rsidRPr="0012157F" w:rsidRDefault="00AD2473" w:rsidP="006B7E5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247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473" w:rsidRPr="0012157F" w:rsidRDefault="00AD2473" w:rsidP="006B7E5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2473">
              <w:rPr>
                <w:rFonts w:ascii="Arial" w:hAnsi="Arial" w:cs="Arial"/>
                <w:b/>
                <w:bCs/>
                <w:sz w:val="24"/>
                <w:szCs w:val="24"/>
              </w:rPr>
              <w:t>Kompetencje lub uprawnienia do prowadzenia określonej działalności zawodowej, o ile wynika to z odrębnych przepisów</w:t>
            </w:r>
          </w:p>
          <w:p w:rsidR="00AD2473" w:rsidRPr="0012157F" w:rsidRDefault="00AD2473" w:rsidP="006B7E5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2473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D2473" w:rsidRPr="0012157F" w:rsidTr="006B7E5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473" w:rsidRPr="0012157F" w:rsidRDefault="00AD2473" w:rsidP="006B7E5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247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473" w:rsidRPr="0012157F" w:rsidRDefault="00AD2473" w:rsidP="006B7E5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247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AD2473" w:rsidRPr="0012157F" w:rsidRDefault="00AD2473" w:rsidP="006B7E5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2473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AD2473" w:rsidRPr="0012157F" w:rsidTr="006B7E5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473" w:rsidRPr="0012157F" w:rsidRDefault="00AD2473" w:rsidP="006B7E5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2473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473" w:rsidRPr="0012157F" w:rsidRDefault="00AD2473" w:rsidP="006B7E5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247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D2473" w:rsidRPr="0012157F" w:rsidRDefault="00AD2473" w:rsidP="006B7E5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2473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0262" w:rsidRDefault="00290262" w:rsidP="0038231F">
      <w:pPr>
        <w:spacing w:after="0" w:line="240" w:lineRule="auto"/>
      </w:pPr>
      <w:r>
        <w:separator/>
      </w:r>
    </w:p>
  </w:endnote>
  <w:endnote w:type="continuationSeparator" w:id="0">
    <w:p w:rsidR="00290262" w:rsidRDefault="002902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2473" w:rsidRDefault="00AD24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2473" w:rsidRDefault="00AD24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0262" w:rsidRDefault="00290262" w:rsidP="0038231F">
      <w:pPr>
        <w:spacing w:after="0" w:line="240" w:lineRule="auto"/>
      </w:pPr>
      <w:r>
        <w:separator/>
      </w:r>
    </w:p>
  </w:footnote>
  <w:footnote w:type="continuationSeparator" w:id="0">
    <w:p w:rsidR="00290262" w:rsidRDefault="00290262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2473" w:rsidRDefault="00AD24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2473" w:rsidRDefault="00AD24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2473" w:rsidRDefault="00AD24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026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262"/>
    <w:rsid w:val="00290B01"/>
    <w:rsid w:val="00292198"/>
    <w:rsid w:val="002B2AD9"/>
    <w:rsid w:val="002C1C7B"/>
    <w:rsid w:val="002C4137"/>
    <w:rsid w:val="002C4948"/>
    <w:rsid w:val="002D5FDF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2473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CFCE75"/>
  <w15:docId w15:val="{2B076D7C-BB9D-4321-81E4-F62C7ACC3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17682-466B-4444-97E5-5EFF87440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910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2023-05-29T07:36:00Z</dcterms:created>
  <dcterms:modified xsi:type="dcterms:W3CDTF">2023-05-29T07:36:00Z</dcterms:modified>
</cp:coreProperties>
</file>