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35E82">
        <w:rPr>
          <w:rFonts w:ascii="Calibri" w:hAnsi="Calibri"/>
          <w:bCs/>
          <w:i w:val="0"/>
          <w:sz w:val="22"/>
          <w:szCs w:val="22"/>
        </w:rPr>
        <w:t>2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172CC" w:rsidRPr="006172CC">
        <w:rPr>
          <w:b/>
        </w:rPr>
        <w:t>CRZP/80/2023/AZP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172CC" w:rsidRPr="004A5DB6" w:rsidTr="001D308D">
        <w:tc>
          <w:tcPr>
            <w:tcW w:w="9212" w:type="dxa"/>
            <w:shd w:val="clear" w:color="auto" w:fill="auto"/>
          </w:tcPr>
          <w:p w:rsidR="006172CC" w:rsidRPr="004A5DB6" w:rsidRDefault="006172CC" w:rsidP="001D308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172CC" w:rsidRPr="004A5DB6" w:rsidRDefault="006172CC" w:rsidP="001D308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172CC">
              <w:t>(</w:t>
            </w:r>
            <w:proofErr w:type="spellStart"/>
            <w:r w:rsidRPr="006172CC">
              <w:t>t.j</w:t>
            </w:r>
            <w:proofErr w:type="spellEnd"/>
            <w:r w:rsidRPr="006172CC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6172CC" w:rsidRPr="004A5DB6" w:rsidRDefault="006172CC" w:rsidP="001D308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172CC" w:rsidRPr="004A5DB6" w:rsidRDefault="006172CC" w:rsidP="001D308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172CC" w:rsidRPr="004A5DB6" w:rsidRDefault="006172CC" w:rsidP="001D308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172CC" w:rsidRPr="006172C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6172CC" w:rsidP="005434B3">
      <w:pPr>
        <w:spacing w:after="240" w:line="276" w:lineRule="auto"/>
        <w:jc w:val="center"/>
      </w:pPr>
      <w:r w:rsidRPr="006172CC">
        <w:rPr>
          <w:b/>
        </w:rPr>
        <w:t>Wykonanie elewacji budynku A Uniwersytetu Morskiego w Gdyni przy ul. Morskiej 81-87 - elewacja A/E12 - ETAP IX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3A59F0">
        <w:rPr>
          <w:highlight w:val="yellow"/>
        </w:rPr>
        <w:t>Oświadczam,</w:t>
      </w:r>
      <w:r w:rsidR="00313417" w:rsidRPr="003A59F0">
        <w:rPr>
          <w:highlight w:val="yellow"/>
        </w:rPr>
        <w:t xml:space="preserve"> że spełniam</w:t>
      </w:r>
      <w:r w:rsidR="004541F9" w:rsidRPr="003A59F0">
        <w:rPr>
          <w:highlight w:val="yellow"/>
        </w:rPr>
        <w:t>, określone przez Zamawiającego,</w:t>
      </w:r>
      <w:r w:rsidR="00313417" w:rsidRPr="003A59F0">
        <w:rPr>
          <w:highlight w:val="yellow"/>
        </w:rPr>
        <w:t xml:space="preserve"> warunki udziału </w:t>
      </w:r>
      <w:r w:rsidR="004541F9" w:rsidRPr="003A59F0">
        <w:rPr>
          <w:highlight w:val="yellow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968" w:rsidRPr="00737968" w:rsidRDefault="00737968" w:rsidP="00737968">
            <w:pPr>
              <w:spacing w:before="60" w:after="120"/>
              <w:jc w:val="center"/>
              <w:rPr>
                <w:b/>
              </w:rPr>
            </w:pPr>
            <w:r w:rsidRPr="00737968">
              <w:rPr>
                <w:b/>
              </w:rPr>
              <w:t>1.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968" w:rsidRDefault="00737968" w:rsidP="00737968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Zdolność techniczna lub zawodowa</w:t>
            </w:r>
          </w:p>
          <w:p w:rsidR="00737968" w:rsidRDefault="00737968" w:rsidP="00737968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Wykonawca musi wykazać: </w:t>
            </w:r>
          </w:p>
          <w:p w:rsidR="00737968" w:rsidRDefault="00737968" w:rsidP="00737968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1. dysponowanie  pracownikiem /osobą posiadającą uprawnienia budowlane do kierowania robotami - uprawnienia w specjalności konstrukcyjno-budowlanej określone w ustawie z dnia 7 lipca 1994 r. Prawo Budowlane  (tekst jedn. </w:t>
            </w:r>
            <w:proofErr w:type="spellStart"/>
            <w:r>
              <w:rPr>
                <w:b/>
                <w:bCs/>
              </w:rPr>
              <w:t>Dz</w:t>
            </w:r>
            <w:proofErr w:type="spellEnd"/>
            <w:r>
              <w:rPr>
                <w:b/>
                <w:bCs/>
              </w:rPr>
              <w:t xml:space="preserve"> .U. z 2021 r. poz. 2351) lub równoważne wydane na podstawie wcześniej obowiązujących przepisów oraz przez co najmniej 18 miesięcy brała udział w robotach budowlanych prowadzonych przy zabytkach nieruchomych wpisanych do rejestru lub inwentarza muzeum będącego instytucją kultury.</w:t>
            </w:r>
          </w:p>
          <w:p w:rsidR="00737968" w:rsidRDefault="00737968" w:rsidP="00737968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2. dysponowanie pracownikiem/osobą która :</w:t>
            </w:r>
          </w:p>
          <w:p w:rsidR="00737968" w:rsidRDefault="00737968" w:rsidP="00737968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a. ukończyła studia drugiego stopnia lub jednolite studia magisterskie, w zakresie konserwacji i restauracji dzieł sztuki lub konserwacji zabytków oraz która po rozpoczęciu studiów drugiego stopnia lub po zaliczeniu szóstego semestru jednolitych studiów magisterskich przez co najmniej 9 miesięcy brała udział w pracach konserwatorskich, pracach restauratorskich lub badaniach konserwatorskich, prowadzonych przy zabytkach wpisanych do rejestru, inwentarza muzeum będącego instytucją kultury lub zaliczanych do jednej z kategorii, o których mowa w art. 37a ust 2 Ustawy z dnia 23 lipca 2003 r o ochronie zabytków i opiece nad zabytkami (tekst. jedn. Dz. U. z 2021 r., poz. 710 z </w:t>
            </w:r>
            <w:proofErr w:type="spellStart"/>
            <w:r>
              <w:rPr>
                <w:b/>
                <w:bCs/>
              </w:rPr>
              <w:t>późn</w:t>
            </w:r>
            <w:proofErr w:type="spellEnd"/>
            <w:r>
              <w:rPr>
                <w:b/>
                <w:bCs/>
              </w:rPr>
              <w:t>. zm.)</w:t>
            </w:r>
          </w:p>
          <w:p w:rsidR="00737968" w:rsidRDefault="00737968" w:rsidP="00737968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b. W dziedzinach nieobjętych programem studiów wyższych, o których mowa w ust. 1, pracami konserwatorskimi, pracami restauratorskimi lub badaniami konserwatorskimi, prowadzonymi przy zabytkach wpisanych do rejestru albo na Listę Skarbów Dziedzictwa, która posiada: </w:t>
            </w:r>
          </w:p>
          <w:p w:rsidR="00737968" w:rsidRDefault="00737968" w:rsidP="00737968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1) świadectwo ukończenia szkoły średniej zawodowej oraz tytuł zawodowy albo wykształcenie średnie lub średnie branżowe i dyplom potwierdzający posiadanie kwalifikacji zawodowych w zawodach odpowiadających danej dziedzinie lub </w:t>
            </w:r>
          </w:p>
          <w:p w:rsidR="00737968" w:rsidRDefault="00737968" w:rsidP="00737968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2) dyplom mistrza w zawodzie odpowiadającym danej dziedzinie - oraz która przez co najmniej 4 lata brała udział w pracach konserwatorskich, pracach restauratorskich lub badaniach konserwatorskich, prowadzonych przy zabytkach wpisanych do rejestru, na Listę Skarbów Dziedzictwa, do inwentarza muzeum będącego instytucją kultury lub innych zabytkach zaliczanych do jednej z kategorii, o których mowa w art. 37a ust. 2 Ustawy z dnia 23 lipca 2003 r. o ochronie zabytków i opiece nad zabytkami (tekst jedn. Dz. U.  z 2021 r., poz. 710 z </w:t>
            </w:r>
            <w:proofErr w:type="spellStart"/>
            <w:r>
              <w:rPr>
                <w:b/>
                <w:bCs/>
              </w:rPr>
              <w:t>późn</w:t>
            </w:r>
            <w:proofErr w:type="spellEnd"/>
            <w:r>
              <w:rPr>
                <w:b/>
                <w:bCs/>
              </w:rPr>
              <w:t>. zm.)</w:t>
            </w:r>
          </w:p>
          <w:p w:rsidR="00737968" w:rsidRDefault="00737968" w:rsidP="00737968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  <w:r>
              <w:rPr>
                <w:b/>
                <w:bCs/>
              </w:rPr>
              <w:tab/>
              <w:t xml:space="preserve">Wykonanie  w okresie ostatnich 5 lat przed upływem terminu składania ofert, a jeżeli okres prowadzenia działalności jest krótszy - w tym okresie, co najmniej 3 roboty budowlane polegające na wykonaniu - remontu, rewitalizacji elewacji z tynków renowacyjnych w obiektach zabytkowych (wpisanych do rejestru zabytków nieruchomych- wraz z podaniem numeru zabytku) </w:t>
            </w:r>
          </w:p>
          <w:p w:rsidR="00737968" w:rsidRDefault="00737968" w:rsidP="00737968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W celu potwierdzenia spełniania przez wykonawcę warunków udziału w postępowaniu lub kryteriów selekcji dotyczących zdolności technicznej lub zawodowej zamawiający </w:t>
            </w:r>
            <w:r>
              <w:rPr>
                <w:b/>
                <w:bCs/>
              </w:rPr>
              <w:lastRenderedPageBreak/>
              <w:t>żąda następujących dokumentów:</w:t>
            </w:r>
          </w:p>
          <w:p w:rsidR="00737968" w:rsidRDefault="00737968" w:rsidP="00737968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1) wykazu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      </w:r>
          </w:p>
          <w:p w:rsidR="00737968" w:rsidRDefault="00737968" w:rsidP="00737968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2) oświadczenia, że osoby posiadają wymagane uprawnienia</w:t>
            </w:r>
          </w:p>
          <w:p w:rsidR="00737968" w:rsidRDefault="00737968" w:rsidP="00737968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D2702A" w:rsidRPr="003A59F0" w:rsidRDefault="00D2702A" w:rsidP="00D2702A">
            <w:pPr>
              <w:spacing w:before="60" w:after="120"/>
              <w:jc w:val="both"/>
              <w:rPr>
                <w:b/>
                <w:bCs/>
              </w:rPr>
            </w:pPr>
          </w:p>
          <w:p w:rsidR="00D2702A" w:rsidRPr="003A59F0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73796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737968">
        <w:rPr>
          <w:sz w:val="20"/>
          <w:szCs w:val="20"/>
        </w:rPr>
        <w:t xml:space="preserve">…………….……. </w:t>
      </w:r>
      <w:r w:rsidRPr="00737968">
        <w:rPr>
          <w:i/>
          <w:sz w:val="16"/>
          <w:szCs w:val="16"/>
        </w:rPr>
        <w:t>(miejscowość),</w:t>
      </w:r>
      <w:r w:rsidRPr="00737968">
        <w:rPr>
          <w:i/>
          <w:sz w:val="18"/>
          <w:szCs w:val="18"/>
        </w:rPr>
        <w:t xml:space="preserve"> </w:t>
      </w:r>
      <w:r w:rsidRPr="00737968">
        <w:rPr>
          <w:sz w:val="20"/>
          <w:szCs w:val="20"/>
        </w:rPr>
        <w:t xml:space="preserve">dnia ………….……. r. </w:t>
      </w:r>
    </w:p>
    <w:p w:rsidR="00025C8D" w:rsidRPr="0073796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737968">
        <w:rPr>
          <w:sz w:val="20"/>
          <w:szCs w:val="20"/>
        </w:rPr>
        <w:tab/>
      </w:r>
      <w:r w:rsidRPr="00737968">
        <w:rPr>
          <w:sz w:val="20"/>
          <w:szCs w:val="20"/>
        </w:rPr>
        <w:tab/>
      </w:r>
      <w:r w:rsidRPr="00737968">
        <w:rPr>
          <w:sz w:val="20"/>
          <w:szCs w:val="20"/>
        </w:rPr>
        <w:tab/>
      </w:r>
      <w:r w:rsidRPr="00737968">
        <w:rPr>
          <w:sz w:val="20"/>
          <w:szCs w:val="20"/>
        </w:rPr>
        <w:tab/>
      </w:r>
      <w:r w:rsidRPr="00737968">
        <w:rPr>
          <w:sz w:val="20"/>
          <w:szCs w:val="20"/>
        </w:rPr>
        <w:tab/>
      </w:r>
      <w:r w:rsidRPr="00737968">
        <w:rPr>
          <w:sz w:val="20"/>
          <w:szCs w:val="20"/>
        </w:rPr>
        <w:tab/>
      </w:r>
      <w:r w:rsidRPr="00737968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737968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372" w:rsidRDefault="00576372" w:rsidP="0038231F">
      <w:pPr>
        <w:spacing w:after="0" w:line="240" w:lineRule="auto"/>
      </w:pPr>
      <w:r>
        <w:separator/>
      </w:r>
    </w:p>
  </w:endnote>
  <w:endnote w:type="continuationSeparator" w:id="0">
    <w:p w:rsidR="00576372" w:rsidRDefault="0057637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2CC" w:rsidRDefault="006172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35E8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35E8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2CC" w:rsidRDefault="006172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372" w:rsidRDefault="00576372" w:rsidP="0038231F">
      <w:pPr>
        <w:spacing w:after="0" w:line="240" w:lineRule="auto"/>
      </w:pPr>
      <w:r>
        <w:separator/>
      </w:r>
    </w:p>
  </w:footnote>
  <w:footnote w:type="continuationSeparator" w:id="0">
    <w:p w:rsidR="00576372" w:rsidRDefault="0057637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2CC" w:rsidRDefault="006172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2CC" w:rsidRDefault="006172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2CC" w:rsidRDefault="006172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637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6372"/>
    <w:rsid w:val="005C39CA"/>
    <w:rsid w:val="005E176A"/>
    <w:rsid w:val="005E24AA"/>
    <w:rsid w:val="006172C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35E82"/>
    <w:rsid w:val="00737968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630F09"/>
  <w15:chartTrackingRefBased/>
  <w15:docId w15:val="{2BE6143C-8ABB-4392-957E-D91255E30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2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CAD50-9E23-480D-8841-56DB475D7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886</Words>
  <Characters>5320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6194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2023-05-25T07:19:00Z</dcterms:created>
  <dcterms:modified xsi:type="dcterms:W3CDTF">2023-05-25T07:19:00Z</dcterms:modified>
</cp:coreProperties>
</file>