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70A33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441A5" w:rsidRPr="004441A5">
        <w:rPr>
          <w:rFonts w:ascii="Arial" w:hAnsi="Arial" w:cs="Arial"/>
          <w:b/>
          <w:sz w:val="24"/>
          <w:szCs w:val="24"/>
        </w:rPr>
        <w:t>CRZP/78/2023/AZP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41A5" w:rsidRPr="004441A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41A5" w:rsidRPr="004441A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441A5" w:rsidRPr="004441A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41A5" w:rsidRPr="004441A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441A5" w:rsidRPr="004441A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41A5" w:rsidRPr="0012157F" w:rsidTr="00FE7E68">
        <w:tc>
          <w:tcPr>
            <w:tcW w:w="9104" w:type="dxa"/>
            <w:shd w:val="clear" w:color="auto" w:fill="D9D9D9"/>
          </w:tcPr>
          <w:p w:rsidR="004441A5" w:rsidRPr="0012157F" w:rsidRDefault="004441A5" w:rsidP="00FE7E6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441A5" w:rsidRDefault="004441A5" w:rsidP="00FE7E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441A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441A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441A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441A5" w:rsidRPr="00C86421" w:rsidRDefault="004441A5" w:rsidP="00FE7E6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441A5" w:rsidRDefault="004441A5" w:rsidP="00FE7E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441A5" w:rsidRPr="00C86421" w:rsidRDefault="004441A5" w:rsidP="00FE7E6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441A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b/>
          <w:sz w:val="24"/>
          <w:szCs w:val="24"/>
        </w:rPr>
        <w:t xml:space="preserve">Wyżywienie dla uczestników Konferencji </w:t>
      </w:r>
      <w:proofErr w:type="spellStart"/>
      <w:r w:rsidRPr="004441A5">
        <w:rPr>
          <w:rFonts w:ascii="Arial" w:hAnsi="Arial" w:cs="Arial"/>
          <w:b/>
          <w:sz w:val="24"/>
          <w:szCs w:val="24"/>
        </w:rPr>
        <w:t>TransNav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41A5" w:rsidRPr="004441A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441A5" w:rsidRPr="0012157F" w:rsidTr="00FE7E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1A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441A5" w:rsidRPr="0012157F" w:rsidTr="00FE7E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1A5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441A5" w:rsidRPr="0012157F" w:rsidTr="00FE7E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1A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4441A5" w:rsidRPr="0012157F" w:rsidTr="00FE7E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1A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441A5" w:rsidRPr="0012157F" w:rsidRDefault="004441A5" w:rsidP="00FE7E6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41A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135" w:rsidRDefault="00985135" w:rsidP="0038231F">
      <w:pPr>
        <w:spacing w:after="0" w:line="240" w:lineRule="auto"/>
      </w:pPr>
      <w:r>
        <w:separator/>
      </w:r>
    </w:p>
  </w:endnote>
  <w:endnote w:type="continuationSeparator" w:id="0">
    <w:p w:rsidR="00985135" w:rsidRDefault="009851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1A5" w:rsidRDefault="004441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1A5" w:rsidRDefault="004441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135" w:rsidRDefault="00985135" w:rsidP="0038231F">
      <w:pPr>
        <w:spacing w:after="0" w:line="240" w:lineRule="auto"/>
      </w:pPr>
      <w:r>
        <w:separator/>
      </w:r>
    </w:p>
  </w:footnote>
  <w:footnote w:type="continuationSeparator" w:id="0">
    <w:p w:rsidR="00985135" w:rsidRDefault="0098513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1A5" w:rsidRDefault="00444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1A5" w:rsidRDefault="00444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1A5" w:rsidRDefault="00444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13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0A33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41A5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5135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B406D"/>
  <w15:docId w15:val="{7B16B2C4-2962-43BC-B146-3ED4EE51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E72C6-F315-4DCD-B516-F73F79DC6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2023-05-24T12:44:00Z</dcterms:created>
  <dcterms:modified xsi:type="dcterms:W3CDTF">2023-05-24T12:44:00Z</dcterms:modified>
</cp:coreProperties>
</file>