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B6B4B" w:rsidRDefault="00B56CAA" w:rsidP="00AB6B4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B6B4B">
        <w:rPr>
          <w:rFonts w:ascii="Arial" w:hAnsi="Arial" w:cs="Arial"/>
        </w:rPr>
        <w:t>Częstochowa</w:t>
      </w:r>
      <w:r w:rsidR="00FB7F50" w:rsidRPr="00AB6B4B">
        <w:rPr>
          <w:rFonts w:ascii="Arial" w:hAnsi="Arial" w:cs="Arial"/>
        </w:rPr>
        <w:t xml:space="preserve"> dnia: </w:t>
      </w:r>
      <w:r w:rsidR="00AB6B4B">
        <w:rPr>
          <w:rFonts w:ascii="Arial" w:hAnsi="Arial" w:cs="Arial"/>
        </w:rPr>
        <w:t>2023-</w:t>
      </w:r>
      <w:r w:rsidR="00AB6B4B" w:rsidRPr="004D456E">
        <w:rPr>
          <w:rFonts w:ascii="Arial" w:hAnsi="Arial" w:cs="Arial"/>
        </w:rPr>
        <w:t>05-22</w:t>
      </w:r>
    </w:p>
    <w:p w:rsidR="00FB7F50" w:rsidRPr="00AB6B4B" w:rsidRDefault="00FB7F50" w:rsidP="00AB6B4B">
      <w:pPr>
        <w:spacing w:after="240" w:line="360" w:lineRule="auto"/>
        <w:rPr>
          <w:rFonts w:ascii="Arial" w:hAnsi="Arial" w:cs="Arial"/>
        </w:rPr>
      </w:pPr>
    </w:p>
    <w:p w:rsidR="00FB7F50" w:rsidRPr="00AB6B4B" w:rsidRDefault="00B56CAA" w:rsidP="00AB6B4B">
      <w:pPr>
        <w:spacing w:after="40" w:line="360" w:lineRule="auto"/>
        <w:rPr>
          <w:rFonts w:ascii="Arial" w:hAnsi="Arial" w:cs="Arial"/>
          <w:b/>
          <w:bCs/>
        </w:rPr>
      </w:pPr>
      <w:r w:rsidRPr="00AB6B4B">
        <w:rPr>
          <w:rFonts w:ascii="Arial" w:hAnsi="Arial" w:cs="Arial"/>
          <w:b/>
          <w:bCs/>
        </w:rPr>
        <w:t>Politechnika Częstochowska</w:t>
      </w:r>
    </w:p>
    <w:p w:rsidR="00FB7F50" w:rsidRPr="00AB6B4B" w:rsidRDefault="00B56CAA" w:rsidP="00AB6B4B">
      <w:pPr>
        <w:spacing w:line="360" w:lineRule="auto"/>
        <w:rPr>
          <w:rFonts w:ascii="Arial" w:hAnsi="Arial" w:cs="Arial"/>
        </w:rPr>
      </w:pPr>
      <w:r w:rsidRPr="00AB6B4B">
        <w:rPr>
          <w:rFonts w:ascii="Arial" w:hAnsi="Arial" w:cs="Arial"/>
        </w:rPr>
        <w:t>Dąbrowskiego</w:t>
      </w:r>
      <w:r w:rsidR="00FB7F50" w:rsidRPr="00AB6B4B">
        <w:rPr>
          <w:rFonts w:ascii="Arial" w:hAnsi="Arial" w:cs="Arial"/>
        </w:rPr>
        <w:t xml:space="preserve"> </w:t>
      </w:r>
      <w:r w:rsidRPr="00AB6B4B">
        <w:rPr>
          <w:rFonts w:ascii="Arial" w:hAnsi="Arial" w:cs="Arial"/>
        </w:rPr>
        <w:t>69</w:t>
      </w:r>
    </w:p>
    <w:p w:rsidR="00FB7F50" w:rsidRPr="00AB6B4B" w:rsidRDefault="00B56CAA" w:rsidP="00AB6B4B">
      <w:pPr>
        <w:spacing w:line="360" w:lineRule="auto"/>
        <w:rPr>
          <w:rFonts w:ascii="Arial" w:hAnsi="Arial" w:cs="Arial"/>
        </w:rPr>
      </w:pPr>
      <w:r w:rsidRPr="00AB6B4B">
        <w:rPr>
          <w:rFonts w:ascii="Arial" w:hAnsi="Arial" w:cs="Arial"/>
        </w:rPr>
        <w:t>42-201</w:t>
      </w:r>
      <w:r w:rsidR="00FB7F50" w:rsidRPr="00AB6B4B">
        <w:rPr>
          <w:rFonts w:ascii="Arial" w:hAnsi="Arial" w:cs="Arial"/>
        </w:rPr>
        <w:t xml:space="preserve"> </w:t>
      </w:r>
      <w:r w:rsidRPr="00AB6B4B">
        <w:rPr>
          <w:rFonts w:ascii="Arial" w:hAnsi="Arial" w:cs="Arial"/>
        </w:rPr>
        <w:t>Częstochowa</w:t>
      </w:r>
    </w:p>
    <w:p w:rsidR="008642B3" w:rsidRPr="00AB6B4B" w:rsidRDefault="00836DAF" w:rsidP="00AB6B4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B6B4B">
        <w:rPr>
          <w:rFonts w:ascii="Arial" w:hAnsi="Arial" w:cs="Arial"/>
          <w:szCs w:val="24"/>
        </w:rPr>
        <w:t>OGŁOSZENIE</w:t>
      </w:r>
    </w:p>
    <w:p w:rsidR="008642B3" w:rsidRPr="00AB6B4B" w:rsidRDefault="008642B3" w:rsidP="00AB6B4B">
      <w:pPr>
        <w:spacing w:after="480" w:line="360" w:lineRule="auto"/>
        <w:jc w:val="center"/>
        <w:rPr>
          <w:rFonts w:ascii="Arial" w:hAnsi="Arial" w:cs="Arial"/>
          <w:b/>
        </w:rPr>
      </w:pPr>
      <w:r w:rsidRPr="00AB6B4B">
        <w:rPr>
          <w:rFonts w:ascii="Arial" w:hAnsi="Arial" w:cs="Arial"/>
          <w:b/>
        </w:rPr>
        <w:t xml:space="preserve">o </w:t>
      </w:r>
      <w:r w:rsidR="0054734E" w:rsidRPr="00AB6B4B">
        <w:rPr>
          <w:rFonts w:ascii="Arial" w:hAnsi="Arial" w:cs="Arial"/>
          <w:b/>
        </w:rPr>
        <w:t>wyborze najkorzystniejszej oferty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B56CAA" w:rsidRPr="00AB6B4B" w:rsidTr="00B74859">
        <w:trPr>
          <w:trHeight w:val="638"/>
        </w:trPr>
        <w:tc>
          <w:tcPr>
            <w:tcW w:w="959" w:type="dxa"/>
            <w:shd w:val="clear" w:color="auto" w:fill="auto"/>
          </w:tcPr>
          <w:p w:rsidR="00B56CAA" w:rsidRPr="00AB6B4B" w:rsidRDefault="00B56CAA" w:rsidP="00AB6B4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6CAA" w:rsidRPr="00AB6B4B" w:rsidRDefault="00B56CAA" w:rsidP="00AB6B4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B6B4B">
              <w:rPr>
                <w:rFonts w:ascii="Arial" w:hAnsi="Arial" w:cs="Arial"/>
              </w:rPr>
              <w:t>Pzp</w:t>
            </w:r>
            <w:proofErr w:type="spellEnd"/>
            <w:r w:rsidRPr="00AB6B4B">
              <w:rPr>
                <w:rFonts w:ascii="Arial" w:hAnsi="Arial" w:cs="Arial"/>
                <w:b/>
              </w:rPr>
              <w:t xml:space="preserve"> </w:t>
            </w:r>
            <w:r w:rsidRPr="00AB6B4B">
              <w:rPr>
                <w:rFonts w:ascii="Arial" w:hAnsi="Arial" w:cs="Arial"/>
                <w:bCs/>
              </w:rPr>
              <w:t>na</w:t>
            </w:r>
            <w:r w:rsidRPr="00AB6B4B">
              <w:rPr>
                <w:rFonts w:ascii="Arial" w:hAnsi="Arial" w:cs="Arial"/>
                <w:b/>
              </w:rPr>
              <w:t xml:space="preserve"> </w:t>
            </w:r>
            <w:r w:rsidRPr="00AB6B4B">
              <w:rPr>
                <w:rFonts w:ascii="Arial" w:hAnsi="Arial" w:cs="Arial"/>
                <w:bCs/>
              </w:rPr>
              <w:t>”</w:t>
            </w:r>
            <w:r w:rsidRPr="00AB6B4B">
              <w:rPr>
                <w:rFonts w:ascii="Arial" w:hAnsi="Arial" w:cs="Arial"/>
                <w:b/>
                <w:bCs/>
              </w:rPr>
              <w:t>Przeprowadzenie szkoleń certyfikowanych dla studentów/</w:t>
            </w:r>
            <w:proofErr w:type="spellStart"/>
            <w:r w:rsidRPr="00AB6B4B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AB6B4B">
              <w:rPr>
                <w:rFonts w:ascii="Arial" w:hAnsi="Arial" w:cs="Arial"/>
                <w:b/>
                <w:bCs/>
              </w:rPr>
              <w:t xml:space="preserve"> Wydziału Zarządzania Politechniki Częstochowskiej w ramach projektu "Zintegrowany Program Rozwoju Politechniki Częstochowskiej"</w:t>
            </w:r>
            <w:r w:rsidRPr="00AB6B4B">
              <w:rPr>
                <w:rFonts w:ascii="Arial" w:hAnsi="Arial" w:cs="Arial"/>
                <w:bCs/>
              </w:rPr>
              <w:t>”</w:t>
            </w:r>
            <w:r w:rsidRPr="00AB6B4B">
              <w:rPr>
                <w:rFonts w:ascii="Arial" w:hAnsi="Arial" w:cs="Arial"/>
                <w:b/>
              </w:rPr>
              <w:t xml:space="preserve"> </w:t>
            </w:r>
            <w:r w:rsidRPr="00AB6B4B">
              <w:rPr>
                <w:rFonts w:ascii="Arial" w:hAnsi="Arial" w:cs="Arial"/>
                <w:bCs/>
              </w:rPr>
              <w:t>– znak sprawy</w:t>
            </w:r>
            <w:r w:rsidRPr="00AB6B4B">
              <w:rPr>
                <w:rFonts w:ascii="Arial" w:hAnsi="Arial" w:cs="Arial"/>
                <w:b/>
              </w:rPr>
              <w:t xml:space="preserve"> RK-NZ.262.6.2023.MT</w:t>
            </w:r>
            <w:r w:rsidRPr="00AB6B4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B6B4B" w:rsidRDefault="00C65E53" w:rsidP="00AB6B4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B6B4B">
        <w:rPr>
          <w:rFonts w:ascii="Arial" w:hAnsi="Arial" w:cs="Arial"/>
        </w:rPr>
        <w:t xml:space="preserve">Zamawiający, </w:t>
      </w:r>
      <w:r w:rsidR="00B56CAA" w:rsidRPr="00AB6B4B">
        <w:rPr>
          <w:rFonts w:ascii="Arial" w:hAnsi="Arial" w:cs="Arial"/>
          <w:b/>
        </w:rPr>
        <w:t>Politechnika Częstochowska</w:t>
      </w:r>
      <w:r w:rsidRPr="00AB6B4B">
        <w:rPr>
          <w:rFonts w:ascii="Arial" w:hAnsi="Arial" w:cs="Arial"/>
        </w:rPr>
        <w:t>, działając na podstawie art. 253 ust. 1</w:t>
      </w:r>
      <w:r w:rsidR="00836DAF" w:rsidRPr="00AB6B4B">
        <w:rPr>
          <w:rFonts w:ascii="Arial" w:hAnsi="Arial" w:cs="Arial"/>
        </w:rPr>
        <w:t xml:space="preserve"> pkt. 1 i ust. 2</w:t>
      </w:r>
      <w:r w:rsidRPr="00AB6B4B">
        <w:rPr>
          <w:rFonts w:ascii="Arial" w:hAnsi="Arial" w:cs="Arial"/>
        </w:rPr>
        <w:t xml:space="preserve"> ustawy z dnia 11 września 2019r. Prawo zamówień publicznych </w:t>
      </w:r>
      <w:r w:rsidR="00B56CAA" w:rsidRPr="00AB6B4B">
        <w:rPr>
          <w:rFonts w:ascii="Arial" w:hAnsi="Arial" w:cs="Arial"/>
        </w:rPr>
        <w:t>(</w:t>
      </w:r>
      <w:proofErr w:type="spellStart"/>
      <w:r w:rsidR="00B56CAA" w:rsidRPr="00AB6B4B">
        <w:rPr>
          <w:rFonts w:ascii="Arial" w:hAnsi="Arial" w:cs="Arial"/>
        </w:rPr>
        <w:t>t.j</w:t>
      </w:r>
      <w:proofErr w:type="spellEnd"/>
      <w:r w:rsidR="00B56CAA" w:rsidRPr="00AB6B4B">
        <w:rPr>
          <w:rFonts w:ascii="Arial" w:hAnsi="Arial" w:cs="Arial"/>
        </w:rPr>
        <w:t>. Dz. U. z 2022r. poz. 1710)</w:t>
      </w:r>
      <w:r w:rsidRPr="00AB6B4B">
        <w:rPr>
          <w:rFonts w:ascii="Arial" w:hAnsi="Arial" w:cs="Arial"/>
        </w:rPr>
        <w:t xml:space="preserve">, zwanej dalej „ustawą </w:t>
      </w:r>
      <w:proofErr w:type="spellStart"/>
      <w:r w:rsidRPr="00AB6B4B">
        <w:rPr>
          <w:rFonts w:ascii="Arial" w:hAnsi="Arial" w:cs="Arial"/>
        </w:rPr>
        <w:t>Pzp</w:t>
      </w:r>
      <w:proofErr w:type="spellEnd"/>
      <w:r w:rsidRPr="00AB6B4B">
        <w:rPr>
          <w:rFonts w:ascii="Arial" w:hAnsi="Arial" w:cs="Arial"/>
        </w:rPr>
        <w:t>”</w:t>
      </w:r>
      <w:r w:rsidR="00D26ED6" w:rsidRPr="00AB6B4B">
        <w:rPr>
          <w:rFonts w:ascii="Arial" w:hAnsi="Arial" w:cs="Arial"/>
        </w:rPr>
        <w:t xml:space="preserve">, </w:t>
      </w:r>
      <w:r w:rsidRPr="00AB6B4B">
        <w:rPr>
          <w:rFonts w:ascii="Arial" w:hAnsi="Arial" w:cs="Arial"/>
        </w:rPr>
        <w:t>informuje</w:t>
      </w:r>
      <w:r w:rsidR="00D26ED6" w:rsidRPr="00AB6B4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B6B4B">
        <w:rPr>
          <w:rFonts w:ascii="Arial" w:hAnsi="Arial" w:cs="Arial"/>
        </w:rPr>
        <w:t>najkorzystniejsz</w:t>
      </w:r>
      <w:r w:rsidR="00D26ED6" w:rsidRPr="00AB6B4B">
        <w:rPr>
          <w:rFonts w:ascii="Arial" w:hAnsi="Arial" w:cs="Arial"/>
        </w:rPr>
        <w:t xml:space="preserve">a wybrana została </w:t>
      </w:r>
      <w:r w:rsidR="00756CDA" w:rsidRPr="00AB6B4B">
        <w:rPr>
          <w:rFonts w:ascii="Arial" w:hAnsi="Arial" w:cs="Arial"/>
        </w:rPr>
        <w:t>ofer</w:t>
      </w:r>
      <w:r w:rsidR="00D26ED6" w:rsidRPr="00AB6B4B">
        <w:rPr>
          <w:rFonts w:ascii="Arial" w:hAnsi="Arial" w:cs="Arial"/>
        </w:rPr>
        <w:t>t</w:t>
      </w:r>
      <w:r w:rsidR="009F0E5C" w:rsidRPr="00AB6B4B">
        <w:rPr>
          <w:rFonts w:ascii="Arial" w:hAnsi="Arial" w:cs="Arial"/>
        </w:rPr>
        <w:t>a</w:t>
      </w:r>
      <w:r w:rsidR="00D26ED6" w:rsidRPr="00AB6B4B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56CAA" w:rsidRPr="00AB6B4B" w:rsidTr="00B74859">
        <w:trPr>
          <w:cantSplit/>
        </w:trPr>
        <w:tc>
          <w:tcPr>
            <w:tcW w:w="9498" w:type="dxa"/>
          </w:tcPr>
          <w:p w:rsidR="00B56CAA" w:rsidRPr="00AB6B4B" w:rsidRDefault="00B56CAA" w:rsidP="00AB6B4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B6B4B">
              <w:rPr>
                <w:rFonts w:ascii="Arial" w:hAnsi="Arial" w:cs="Arial"/>
                <w:b/>
              </w:rPr>
              <w:lastRenderedPageBreak/>
              <w:t>Szkoła Męskiego Stylu Agnieszka Świst Kamińska</w:t>
            </w:r>
          </w:p>
          <w:p w:rsidR="00B56CAA" w:rsidRPr="00AB6B4B" w:rsidRDefault="00B56CAA" w:rsidP="00AB6B4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6B4B">
              <w:rPr>
                <w:rFonts w:ascii="Arial" w:hAnsi="Arial" w:cs="Arial"/>
                <w:bCs/>
              </w:rPr>
              <w:t>Jacka Kaczmarskiego 2 /3</w:t>
            </w:r>
          </w:p>
          <w:p w:rsidR="00B56CAA" w:rsidRPr="00AB6B4B" w:rsidRDefault="00B56CAA" w:rsidP="00AB6B4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6B4B">
              <w:rPr>
                <w:rFonts w:ascii="Arial" w:hAnsi="Arial" w:cs="Arial"/>
                <w:bCs/>
              </w:rPr>
              <w:t>81-230 Gdynia</w:t>
            </w:r>
          </w:p>
          <w:p w:rsidR="00B56CAA" w:rsidRPr="00AB6B4B" w:rsidRDefault="00B56CAA" w:rsidP="00AB6B4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na:</w:t>
            </w:r>
          </w:p>
          <w:p w:rsidR="00B56CAA" w:rsidRPr="00AB6B4B" w:rsidRDefault="00B56CAA" w:rsidP="00AB6B4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  <w:b/>
              </w:rPr>
              <w:t>Zadanie nr 1</w:t>
            </w:r>
            <w:r w:rsidRPr="00AB6B4B">
              <w:rPr>
                <w:rFonts w:ascii="Arial" w:hAnsi="Arial" w:cs="Arial"/>
              </w:rPr>
              <w:t xml:space="preserve">: Szkolenie Savoir vivre i etykieta w biznesie za cenę brutto </w:t>
            </w:r>
            <w:r w:rsidRPr="00AB6B4B">
              <w:rPr>
                <w:rFonts w:ascii="Arial" w:hAnsi="Arial" w:cs="Arial"/>
                <w:b/>
              </w:rPr>
              <w:t>10 840.00 zł</w:t>
            </w:r>
          </w:p>
          <w:p w:rsidR="00B56CAA" w:rsidRPr="00AB6B4B" w:rsidRDefault="00B56CAA" w:rsidP="00AB6B4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  <w:color w:val="000000"/>
              </w:rPr>
              <w:t>Uzasadnienie wyboru:</w:t>
            </w:r>
          </w:p>
          <w:p w:rsidR="00B56CAA" w:rsidRPr="00AB6B4B" w:rsidRDefault="00B56CAA" w:rsidP="00AB6B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Wybrana oferta jest ofertą najkorzystniejszą. Oferta ta spełnia wymagania określone</w:t>
            </w:r>
            <w:r w:rsidR="00AB6B4B">
              <w:rPr>
                <w:rFonts w:ascii="Arial" w:hAnsi="Arial" w:cs="Arial"/>
              </w:rPr>
              <w:t xml:space="preserve">          </w:t>
            </w:r>
            <w:r w:rsidRPr="00AB6B4B">
              <w:rPr>
                <w:rFonts w:ascii="Arial" w:hAnsi="Arial" w:cs="Arial"/>
              </w:rPr>
              <w:t xml:space="preserve"> w SWZ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B56CAA" w:rsidRPr="00AB6B4B" w:rsidTr="00B74859">
        <w:trPr>
          <w:cantSplit/>
        </w:trPr>
        <w:tc>
          <w:tcPr>
            <w:tcW w:w="9498" w:type="dxa"/>
          </w:tcPr>
          <w:p w:rsidR="00B56CAA" w:rsidRPr="00AB6B4B" w:rsidRDefault="00B56CAA" w:rsidP="00AB6B4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B6B4B">
              <w:rPr>
                <w:rFonts w:ascii="Arial" w:hAnsi="Arial" w:cs="Arial"/>
                <w:b/>
              </w:rPr>
              <w:t>TSL Szkolenia Monika Kaptur</w:t>
            </w:r>
          </w:p>
          <w:p w:rsidR="00B56CAA" w:rsidRPr="00AB6B4B" w:rsidRDefault="00B56CAA" w:rsidP="00AB6B4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6B4B">
              <w:rPr>
                <w:rFonts w:ascii="Arial" w:hAnsi="Arial" w:cs="Arial"/>
                <w:bCs/>
              </w:rPr>
              <w:t xml:space="preserve">Szczakowska 4 </w:t>
            </w:r>
          </w:p>
          <w:p w:rsidR="00B56CAA" w:rsidRPr="00AB6B4B" w:rsidRDefault="00B56CAA" w:rsidP="00AB6B4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6B4B">
              <w:rPr>
                <w:rFonts w:ascii="Arial" w:hAnsi="Arial" w:cs="Arial"/>
                <w:bCs/>
              </w:rPr>
              <w:t>43-600 Jaworzno</w:t>
            </w:r>
          </w:p>
          <w:p w:rsidR="00B56CAA" w:rsidRPr="00AB6B4B" w:rsidRDefault="00B56CAA" w:rsidP="00AB6B4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na:</w:t>
            </w:r>
          </w:p>
          <w:p w:rsidR="00B56CAA" w:rsidRPr="00AB6B4B" w:rsidRDefault="00B56CAA" w:rsidP="00AB6B4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  <w:b/>
              </w:rPr>
              <w:t>Zadanie nr 2</w:t>
            </w:r>
            <w:r w:rsidRPr="00AB6B4B">
              <w:rPr>
                <w:rFonts w:ascii="Arial" w:hAnsi="Arial" w:cs="Arial"/>
              </w:rPr>
              <w:t xml:space="preserve">: Przygotowanie do uzyskania Certyfikatu Kompetencji Zawodowych Przewoźnika w transporcie drogowym osób i rzeczy za cenę brutto </w:t>
            </w:r>
            <w:r w:rsidRPr="00AB6B4B">
              <w:rPr>
                <w:rFonts w:ascii="Arial" w:hAnsi="Arial" w:cs="Arial"/>
                <w:b/>
              </w:rPr>
              <w:t>34 100.00 zł</w:t>
            </w:r>
          </w:p>
          <w:p w:rsidR="00B56CAA" w:rsidRPr="00AB6B4B" w:rsidRDefault="00B56CAA" w:rsidP="00AB6B4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  <w:color w:val="000000"/>
              </w:rPr>
              <w:t>Uzasadnienie wyboru:</w:t>
            </w:r>
          </w:p>
          <w:p w:rsidR="00B56CAA" w:rsidRPr="00AB6B4B" w:rsidRDefault="00B56CAA" w:rsidP="00AB6B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 xml:space="preserve">Wybrana oferta jest ofertą najkorzystniejszą. Oferta ta spełnia wymagania określone </w:t>
            </w:r>
            <w:r w:rsidR="00AB6B4B">
              <w:rPr>
                <w:rFonts w:ascii="Arial" w:hAnsi="Arial" w:cs="Arial"/>
              </w:rPr>
              <w:t xml:space="preserve">             </w:t>
            </w:r>
            <w:r w:rsidRPr="00AB6B4B">
              <w:rPr>
                <w:rFonts w:ascii="Arial" w:hAnsi="Arial" w:cs="Arial"/>
              </w:rPr>
              <w:t>w SWZ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3A0AFC" w:rsidRPr="00AB6B4B" w:rsidRDefault="00915B9E" w:rsidP="00AB6B4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B6B4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B6B4B" w:rsidTr="00596EA3">
        <w:tc>
          <w:tcPr>
            <w:tcW w:w="2169" w:type="dxa"/>
            <w:shd w:val="clear" w:color="auto" w:fill="F3F3F3"/>
          </w:tcPr>
          <w:p w:rsidR="00211A34" w:rsidRPr="00AB6B4B" w:rsidRDefault="00211A34" w:rsidP="00AB6B4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B6B4B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B6B4B" w:rsidRDefault="00211A34" w:rsidP="00AB6B4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B6B4B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B6B4B" w:rsidRDefault="00211A34" w:rsidP="00AB6B4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B6B4B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B6B4B" w:rsidRDefault="00211A34" w:rsidP="00AB6B4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B6B4B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B56CAA" w:rsidRPr="00AB6B4B" w:rsidTr="00B74859">
        <w:tc>
          <w:tcPr>
            <w:tcW w:w="2169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6B4B">
              <w:rPr>
                <w:rFonts w:ascii="Arial" w:hAnsi="Arial" w:cs="Arial"/>
                <w:b/>
                <w:bCs/>
              </w:rPr>
              <w:t>Szkoła Męskiego Stylu Agnieszka Świst Kamińska</w:t>
            </w:r>
          </w:p>
          <w:p w:rsidR="00B56CAA" w:rsidRPr="00AB6B4B" w:rsidRDefault="00B56CAA" w:rsidP="00AB6B4B">
            <w:pPr>
              <w:spacing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Jacka Kaczmarskiego 2/3</w:t>
            </w:r>
          </w:p>
          <w:p w:rsidR="00B56CAA" w:rsidRPr="00AB6B4B" w:rsidRDefault="00B56CAA" w:rsidP="00AB6B4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81-230 Gdynia</w:t>
            </w:r>
          </w:p>
        </w:tc>
        <w:tc>
          <w:tcPr>
            <w:tcW w:w="2976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1 - Cena - 70.00</w:t>
            </w:r>
          </w:p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6CAA" w:rsidRPr="00AB6B4B" w:rsidRDefault="00B56CAA" w:rsidP="00AB6B4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 xml:space="preserve">  100,00</w:t>
            </w:r>
          </w:p>
        </w:tc>
      </w:tr>
      <w:tr w:rsidR="00B56CAA" w:rsidRPr="00AB6B4B" w:rsidTr="00B74859">
        <w:tc>
          <w:tcPr>
            <w:tcW w:w="2169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6B4B">
              <w:rPr>
                <w:rFonts w:ascii="Arial" w:hAnsi="Arial" w:cs="Arial"/>
                <w:b/>
                <w:bCs/>
              </w:rPr>
              <w:t>AWANS Ośrodek Usług Oświatowych</w:t>
            </w:r>
          </w:p>
          <w:p w:rsidR="00B56CAA" w:rsidRPr="00AB6B4B" w:rsidRDefault="00B56CAA" w:rsidP="00AB6B4B">
            <w:pPr>
              <w:spacing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Marii Kuncewiczowej 2/1</w:t>
            </w:r>
          </w:p>
          <w:p w:rsidR="00B56CAA" w:rsidRPr="00AB6B4B" w:rsidRDefault="00B56CAA" w:rsidP="00AB6B4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42-207 Częstochowa</w:t>
            </w:r>
          </w:p>
        </w:tc>
        <w:tc>
          <w:tcPr>
            <w:tcW w:w="2976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1 - Cena - 56.21</w:t>
            </w:r>
          </w:p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6CAA" w:rsidRPr="00AB6B4B" w:rsidRDefault="00B56CAA" w:rsidP="00AB6B4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 xml:space="preserve">  86,21</w:t>
            </w:r>
          </w:p>
        </w:tc>
      </w:tr>
      <w:tr w:rsidR="00B56CAA" w:rsidRPr="00AB6B4B" w:rsidTr="00B74859">
        <w:tc>
          <w:tcPr>
            <w:tcW w:w="2169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6B4B">
              <w:rPr>
                <w:rFonts w:ascii="Arial" w:hAnsi="Arial" w:cs="Arial"/>
                <w:b/>
                <w:bCs/>
              </w:rPr>
              <w:t>Strefa Rozwoju Danuta Rynkiewicz</w:t>
            </w:r>
          </w:p>
          <w:p w:rsidR="00B56CAA" w:rsidRPr="00AB6B4B" w:rsidRDefault="00B56CAA" w:rsidP="00AB6B4B">
            <w:pPr>
              <w:spacing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Emilii Plater 1A/53</w:t>
            </w:r>
          </w:p>
          <w:p w:rsidR="00B56CAA" w:rsidRPr="00AB6B4B" w:rsidRDefault="00B56CAA" w:rsidP="00AB6B4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05-500 Piaseczno</w:t>
            </w:r>
          </w:p>
        </w:tc>
        <w:tc>
          <w:tcPr>
            <w:tcW w:w="2976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1 - Cena - 50.52</w:t>
            </w:r>
          </w:p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6CAA" w:rsidRPr="00AB6B4B" w:rsidRDefault="00B56CAA" w:rsidP="00AB6B4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 xml:space="preserve">  80,52</w:t>
            </w:r>
          </w:p>
        </w:tc>
      </w:tr>
      <w:tr w:rsidR="00B56CAA" w:rsidRPr="00AB6B4B" w:rsidTr="00B74859">
        <w:tc>
          <w:tcPr>
            <w:tcW w:w="2169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6B4B">
              <w:rPr>
                <w:rFonts w:ascii="Arial" w:hAnsi="Arial" w:cs="Arial"/>
                <w:b/>
                <w:bCs/>
              </w:rPr>
              <w:t>Kadry Turystyki Sp. z o.o.</w:t>
            </w:r>
          </w:p>
          <w:p w:rsidR="00B56CAA" w:rsidRPr="00AB6B4B" w:rsidRDefault="00B56CAA" w:rsidP="00AB6B4B">
            <w:pPr>
              <w:spacing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Kolejowa 47/47</w:t>
            </w:r>
          </w:p>
          <w:p w:rsidR="00B56CAA" w:rsidRPr="00AB6B4B" w:rsidRDefault="00B56CAA" w:rsidP="00AB6B4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01-210 WARSZAWA</w:t>
            </w:r>
          </w:p>
        </w:tc>
        <w:tc>
          <w:tcPr>
            <w:tcW w:w="2976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1 - Cena - 31.66</w:t>
            </w:r>
          </w:p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6CAA" w:rsidRPr="00AB6B4B" w:rsidRDefault="00B56CAA" w:rsidP="00AB6B4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 xml:space="preserve">  61,66</w:t>
            </w:r>
          </w:p>
        </w:tc>
      </w:tr>
      <w:tr w:rsidR="00B56CAA" w:rsidRPr="00AB6B4B" w:rsidTr="00B74859">
        <w:tc>
          <w:tcPr>
            <w:tcW w:w="2169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6B4B">
              <w:rPr>
                <w:rFonts w:ascii="Arial" w:hAnsi="Arial" w:cs="Arial"/>
                <w:b/>
                <w:bCs/>
              </w:rPr>
              <w:t>TECHELF SPÓŁKA Z OGRANICZONĄ ODPOWIEDZIALNOŚCIĄ</w:t>
            </w:r>
          </w:p>
          <w:p w:rsidR="00B56CAA" w:rsidRPr="00AB6B4B" w:rsidRDefault="00B56CAA" w:rsidP="00AB6B4B">
            <w:pPr>
              <w:spacing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ul. Mazowiecka 11/49</w:t>
            </w:r>
          </w:p>
          <w:p w:rsidR="00B56CAA" w:rsidRPr="00AB6B4B" w:rsidRDefault="00B56CAA" w:rsidP="00AB6B4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1 - Cena - 0.00</w:t>
            </w:r>
          </w:p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6CAA" w:rsidRPr="00AB6B4B" w:rsidRDefault="00B56CAA" w:rsidP="00AB6B4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 xml:space="preserve">  0,00</w:t>
            </w:r>
          </w:p>
        </w:tc>
      </w:tr>
      <w:tr w:rsidR="00B56CAA" w:rsidRPr="00AB6B4B" w:rsidTr="00B74859">
        <w:tc>
          <w:tcPr>
            <w:tcW w:w="2169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B6B4B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AB6B4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B6B4B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AB6B4B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B56CAA" w:rsidRPr="00AB6B4B" w:rsidRDefault="00B56CAA" w:rsidP="00AB6B4B">
            <w:pPr>
              <w:spacing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Mazowiecka 11/49</w:t>
            </w:r>
          </w:p>
          <w:p w:rsidR="00B56CAA" w:rsidRPr="00AB6B4B" w:rsidRDefault="00B56CAA" w:rsidP="00AB6B4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1 - Cena - 0.00</w:t>
            </w:r>
          </w:p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6CAA" w:rsidRPr="00AB6B4B" w:rsidRDefault="00B56CAA" w:rsidP="00AB6B4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 xml:space="preserve">  0,00</w:t>
            </w:r>
          </w:p>
        </w:tc>
      </w:tr>
      <w:tr w:rsidR="00B56CAA" w:rsidRPr="00AB6B4B" w:rsidTr="00B74859">
        <w:tc>
          <w:tcPr>
            <w:tcW w:w="2169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2 - Przygotowanie do uzyskania Certyfikatu Kompetencji Zawodowych Przewoźnika w transporcie drogowym osób i rzeczy</w:t>
            </w:r>
          </w:p>
        </w:tc>
        <w:tc>
          <w:tcPr>
            <w:tcW w:w="2793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6B4B">
              <w:rPr>
                <w:rFonts w:ascii="Arial" w:hAnsi="Arial" w:cs="Arial"/>
                <w:b/>
                <w:bCs/>
              </w:rPr>
              <w:t>TSL Szkolenia Monika Kaptur</w:t>
            </w:r>
          </w:p>
          <w:p w:rsidR="00B56CAA" w:rsidRPr="00AB6B4B" w:rsidRDefault="00B56CAA" w:rsidP="00AB6B4B">
            <w:pPr>
              <w:spacing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Szczakowska 4</w:t>
            </w:r>
          </w:p>
          <w:p w:rsidR="00B56CAA" w:rsidRPr="00AB6B4B" w:rsidRDefault="00B56CAA" w:rsidP="00AB6B4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43-600 Jaworzno</w:t>
            </w:r>
          </w:p>
        </w:tc>
        <w:tc>
          <w:tcPr>
            <w:tcW w:w="2976" w:type="dxa"/>
            <w:shd w:val="clear" w:color="auto" w:fill="auto"/>
          </w:tcPr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</w:rPr>
            </w:pPr>
            <w:r w:rsidRPr="00AB6B4B">
              <w:rPr>
                <w:rFonts w:ascii="Arial" w:hAnsi="Arial" w:cs="Arial"/>
              </w:rPr>
              <w:t>1 - Cena - 70.00</w:t>
            </w:r>
          </w:p>
          <w:p w:rsidR="00B56CAA" w:rsidRPr="00AB6B4B" w:rsidRDefault="00B56CAA" w:rsidP="00AB6B4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6CAA" w:rsidRPr="00AB6B4B" w:rsidRDefault="00B56CAA" w:rsidP="00AB6B4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6B4B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AB6B4B" w:rsidRDefault="008642B3" w:rsidP="00AB6B4B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AB6B4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A5F" w:rsidRDefault="00261A5F">
      <w:r>
        <w:separator/>
      </w:r>
    </w:p>
  </w:endnote>
  <w:endnote w:type="continuationSeparator" w:id="0">
    <w:p w:rsidR="00261A5F" w:rsidRDefault="00261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4D456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pict w14:anchorId="5B5BA9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5pt;height:29.2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A5F" w:rsidRDefault="00261A5F">
      <w:r>
        <w:separator/>
      </w:r>
    </w:p>
  </w:footnote>
  <w:footnote w:type="continuationSeparator" w:id="0">
    <w:p w:rsidR="00261A5F" w:rsidRDefault="00261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4D456E">
    <w:pPr>
      <w:pStyle w:val="Nagwek"/>
    </w:pPr>
    <w:r>
      <w:pict w14:anchorId="237DBB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05pt;height:84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A5F"/>
    <w:rsid w:val="00022322"/>
    <w:rsid w:val="00042497"/>
    <w:rsid w:val="000C1E6F"/>
    <w:rsid w:val="000E4E56"/>
    <w:rsid w:val="001A1468"/>
    <w:rsid w:val="001B7815"/>
    <w:rsid w:val="00211A34"/>
    <w:rsid w:val="00261A5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456E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6B4B"/>
    <w:rsid w:val="00B32D12"/>
    <w:rsid w:val="00B464D3"/>
    <w:rsid w:val="00B56CAA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6B99160-6F80-4877-B95B-86858445F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488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2023-05-23T07:14:00Z</cp:lastPrinted>
  <dcterms:created xsi:type="dcterms:W3CDTF">2023-05-23T07:14:00Z</dcterms:created>
  <dcterms:modified xsi:type="dcterms:W3CDTF">2023-05-23T07:14:00Z</dcterms:modified>
</cp:coreProperties>
</file>