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33E18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C6CEF" w:rsidRPr="002C6CEF">
        <w:rPr>
          <w:rFonts w:ascii="Arial" w:hAnsi="Arial" w:cs="Arial"/>
          <w:b/>
          <w:sz w:val="24"/>
          <w:szCs w:val="24"/>
        </w:rPr>
        <w:t>CRZP/73/2023/AZP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C6CEF" w:rsidRPr="002C6CEF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C6CEF" w:rsidRPr="002C6CE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2C6CEF" w:rsidRPr="002C6CE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2C6CEF" w:rsidRPr="002C6CE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2C6CEF" w:rsidRPr="002C6CEF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6CEF" w:rsidRPr="0012157F" w:rsidTr="00D960D8">
        <w:tc>
          <w:tcPr>
            <w:tcW w:w="9104" w:type="dxa"/>
            <w:shd w:val="clear" w:color="auto" w:fill="D9D9D9"/>
          </w:tcPr>
          <w:p w:rsidR="002C6CEF" w:rsidRPr="0012157F" w:rsidRDefault="002C6CEF" w:rsidP="00D960D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C6CEF" w:rsidRDefault="002C6CEF" w:rsidP="00D960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C6CE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C6CE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C6CE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2C6CEF" w:rsidRPr="00C86421" w:rsidRDefault="002C6CEF" w:rsidP="00D960D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C6CEF" w:rsidRDefault="002C6CEF" w:rsidP="00D960D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C6CEF" w:rsidRPr="00C86421" w:rsidRDefault="002C6CEF" w:rsidP="00D960D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C6CE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C6CEF">
        <w:rPr>
          <w:rFonts w:ascii="Arial" w:hAnsi="Arial" w:cs="Arial"/>
          <w:b/>
          <w:sz w:val="24"/>
          <w:szCs w:val="24"/>
        </w:rPr>
        <w:t>Dostawa gadżetów reklamowych dla UMG - 7 -</w:t>
      </w:r>
      <w:proofErr w:type="spellStart"/>
      <w:r w:rsidRPr="002C6CEF">
        <w:rPr>
          <w:rFonts w:ascii="Arial" w:hAnsi="Arial" w:cs="Arial"/>
          <w:b/>
          <w:sz w:val="24"/>
          <w:szCs w:val="24"/>
        </w:rPr>
        <w:t>TransNav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C6CEF" w:rsidRPr="002C6CE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C6CEF" w:rsidRPr="0012157F" w:rsidTr="00D960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6CE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C6CEF" w:rsidRPr="0012157F" w:rsidTr="00D960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6CE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C6CEF" w:rsidRPr="0012157F" w:rsidTr="00D960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6CE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2C6CEF" w:rsidRPr="0012157F" w:rsidTr="00D960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C6CE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C6CEF" w:rsidRPr="0012157F" w:rsidRDefault="002C6CEF" w:rsidP="00D960D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C6CE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6EE" w:rsidRDefault="004956EE" w:rsidP="0038231F">
      <w:pPr>
        <w:spacing w:after="0" w:line="240" w:lineRule="auto"/>
      </w:pPr>
      <w:r>
        <w:separator/>
      </w:r>
    </w:p>
  </w:endnote>
  <w:endnote w:type="continuationSeparator" w:id="0">
    <w:p w:rsidR="004956EE" w:rsidRDefault="004956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CEF" w:rsidRDefault="002C6C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CEF" w:rsidRDefault="002C6C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6EE" w:rsidRDefault="004956EE" w:rsidP="0038231F">
      <w:pPr>
        <w:spacing w:after="0" w:line="240" w:lineRule="auto"/>
      </w:pPr>
      <w:r>
        <w:separator/>
      </w:r>
    </w:p>
  </w:footnote>
  <w:footnote w:type="continuationSeparator" w:id="0">
    <w:p w:rsidR="004956EE" w:rsidRDefault="004956E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CEF" w:rsidRDefault="002C6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CEF" w:rsidRDefault="002C6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6CEF" w:rsidRDefault="002C6C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6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6CEF"/>
    <w:rsid w:val="002E641A"/>
    <w:rsid w:val="00313417"/>
    <w:rsid w:val="00313911"/>
    <w:rsid w:val="0032618A"/>
    <w:rsid w:val="00333209"/>
    <w:rsid w:val="00333E18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956EE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C1682"/>
  <w15:docId w15:val="{0686AB1F-E364-49AC-B1BC-DD355D15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492E3-A3C9-4D22-A162-72FA1673B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907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2023-05-18T11:00:00Z</cp:lastPrinted>
  <dcterms:created xsi:type="dcterms:W3CDTF">2023-05-18T11:00:00Z</dcterms:created>
  <dcterms:modified xsi:type="dcterms:W3CDTF">2023-05-18T11:00:00Z</dcterms:modified>
</cp:coreProperties>
</file>