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7063F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36B59" w:rsidRPr="00836B59">
        <w:rPr>
          <w:rFonts w:ascii="Arial" w:hAnsi="Arial" w:cs="Arial"/>
          <w:b/>
          <w:sz w:val="24"/>
          <w:szCs w:val="24"/>
        </w:rPr>
        <w:t>CRZP/71/2023/AZP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6B59" w:rsidRPr="00836B5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6B59" w:rsidRPr="00836B5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836B59" w:rsidRPr="00836B5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6B59" w:rsidRPr="00836B5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836B59" w:rsidRPr="00836B5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6B59" w:rsidRPr="0012157F" w:rsidTr="00BB1041">
        <w:tc>
          <w:tcPr>
            <w:tcW w:w="9104" w:type="dxa"/>
            <w:shd w:val="clear" w:color="auto" w:fill="D9D9D9"/>
          </w:tcPr>
          <w:p w:rsidR="00836B59" w:rsidRPr="0012157F" w:rsidRDefault="00836B59" w:rsidP="00BB104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36B59" w:rsidRDefault="00836B59" w:rsidP="00BB10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36B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6B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6B5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36B59" w:rsidRPr="00C86421" w:rsidRDefault="00836B59" w:rsidP="00BB10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36B59" w:rsidRDefault="00836B59" w:rsidP="00BB10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36B59" w:rsidRPr="00C86421" w:rsidRDefault="00836B59" w:rsidP="00BB10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36B5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36B59">
        <w:rPr>
          <w:rFonts w:ascii="Arial" w:hAnsi="Arial" w:cs="Arial"/>
          <w:b/>
          <w:sz w:val="24"/>
          <w:szCs w:val="24"/>
        </w:rPr>
        <w:t>Dostawa urządzeń elektronicznych dla UMG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6B59" w:rsidRPr="00836B5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6B59" w:rsidRPr="0012157F" w:rsidTr="00BB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B5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36B59" w:rsidRPr="0012157F" w:rsidTr="00BB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B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36B59" w:rsidRPr="0012157F" w:rsidTr="00BB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B5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836B59" w:rsidRPr="0012157F" w:rsidTr="00BB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B5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36B59" w:rsidRPr="0012157F" w:rsidRDefault="00836B59" w:rsidP="00BB10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6B5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FBF" w:rsidRDefault="00F06FBF" w:rsidP="0038231F">
      <w:pPr>
        <w:spacing w:after="0" w:line="240" w:lineRule="auto"/>
      </w:pPr>
      <w:r>
        <w:separator/>
      </w:r>
    </w:p>
  </w:endnote>
  <w:endnote w:type="continuationSeparator" w:id="0">
    <w:p w:rsidR="00F06FBF" w:rsidRDefault="00F06F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59" w:rsidRDefault="00836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59" w:rsidRDefault="00836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FBF" w:rsidRDefault="00F06FBF" w:rsidP="0038231F">
      <w:pPr>
        <w:spacing w:after="0" w:line="240" w:lineRule="auto"/>
      </w:pPr>
      <w:r>
        <w:separator/>
      </w:r>
    </w:p>
  </w:footnote>
  <w:footnote w:type="continuationSeparator" w:id="0">
    <w:p w:rsidR="00F06FBF" w:rsidRDefault="00F06FB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59" w:rsidRDefault="00836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59" w:rsidRDefault="00836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B59" w:rsidRDefault="00836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F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63F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B59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FBF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A1764"/>
  <w15:docId w15:val="{28360E4A-07E3-4A5A-A33B-AC5F989C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988F5-5BF3-4DE6-B95C-9B07BBB33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2023-05-17T07:24:00Z</dcterms:created>
  <dcterms:modified xsi:type="dcterms:W3CDTF">2023-05-17T07:24:00Z</dcterms:modified>
</cp:coreProperties>
</file>