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25AF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F5E72" w:rsidRPr="003F5E72">
        <w:rPr>
          <w:b/>
        </w:rPr>
        <w:t>CRZP/71/2023/AZP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F5E72" w:rsidRPr="004A5DB6" w:rsidTr="00BB1041">
        <w:tc>
          <w:tcPr>
            <w:tcW w:w="9212" w:type="dxa"/>
            <w:shd w:val="clear" w:color="auto" w:fill="auto"/>
          </w:tcPr>
          <w:p w:rsidR="003F5E72" w:rsidRPr="004A5DB6" w:rsidRDefault="003F5E72" w:rsidP="00BB104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F5E72" w:rsidRPr="004A5DB6" w:rsidRDefault="003F5E72" w:rsidP="00BB104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F5E72">
              <w:t>(</w:t>
            </w:r>
            <w:proofErr w:type="spellStart"/>
            <w:r w:rsidRPr="003F5E72">
              <w:t>t.j</w:t>
            </w:r>
            <w:proofErr w:type="spellEnd"/>
            <w:r w:rsidRPr="003F5E72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F5E72" w:rsidRPr="004A5DB6" w:rsidRDefault="003F5E72" w:rsidP="00BB104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F5E72" w:rsidRPr="004A5DB6" w:rsidRDefault="003F5E72" w:rsidP="00BB104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F5E72" w:rsidRPr="004A5DB6" w:rsidRDefault="003F5E72" w:rsidP="00BB104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F5E72" w:rsidRPr="003F5E7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F5E72" w:rsidP="005434B3">
      <w:pPr>
        <w:spacing w:after="240" w:line="276" w:lineRule="auto"/>
        <w:jc w:val="center"/>
      </w:pPr>
      <w:r w:rsidRPr="003F5E72">
        <w:rPr>
          <w:b/>
        </w:rPr>
        <w:t>Dostawa urządzeń elektronicznych dla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A7C" w:rsidRDefault="00A91A7C" w:rsidP="0038231F">
      <w:pPr>
        <w:spacing w:after="0" w:line="240" w:lineRule="auto"/>
      </w:pPr>
      <w:r>
        <w:separator/>
      </w:r>
    </w:p>
  </w:endnote>
  <w:endnote w:type="continuationSeparator" w:id="0">
    <w:p w:rsidR="00A91A7C" w:rsidRDefault="00A91A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E72" w:rsidRDefault="003F5E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E72" w:rsidRDefault="003F5E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A7C" w:rsidRDefault="00A91A7C" w:rsidP="0038231F">
      <w:pPr>
        <w:spacing w:after="0" w:line="240" w:lineRule="auto"/>
      </w:pPr>
      <w:r>
        <w:separator/>
      </w:r>
    </w:p>
  </w:footnote>
  <w:footnote w:type="continuationSeparator" w:id="0">
    <w:p w:rsidR="00A91A7C" w:rsidRDefault="00A91A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E72" w:rsidRDefault="003F5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E72" w:rsidRDefault="003F5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E72" w:rsidRDefault="003F5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A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5E7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5AF7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1A7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6E492"/>
  <w15:chartTrackingRefBased/>
  <w15:docId w15:val="{33AAF8B6-B68B-4CE0-85C9-42729E7C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18D1A-0AEF-4ABE-9A86-F9786C28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2023-05-17T07:23:00Z</dcterms:created>
  <dcterms:modified xsi:type="dcterms:W3CDTF">2023-05-17T07:23:00Z</dcterms:modified>
</cp:coreProperties>
</file>