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62D37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F7265" w:rsidRPr="00DF7265">
        <w:rPr>
          <w:rFonts w:ascii="Arial" w:hAnsi="Arial" w:cs="Arial"/>
          <w:b/>
          <w:sz w:val="24"/>
          <w:szCs w:val="24"/>
        </w:rPr>
        <w:t>CRZP/72/2023/AZP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7265" w:rsidRPr="00DF726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7265" w:rsidRPr="00DF726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F7265" w:rsidRPr="00DF726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7265" w:rsidRPr="00DF726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F7265" w:rsidRPr="00DF726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7265" w:rsidRPr="0012157F" w:rsidTr="00335218">
        <w:tc>
          <w:tcPr>
            <w:tcW w:w="9104" w:type="dxa"/>
            <w:shd w:val="clear" w:color="auto" w:fill="D9D9D9"/>
          </w:tcPr>
          <w:p w:rsidR="00DF7265" w:rsidRPr="0012157F" w:rsidRDefault="00DF7265" w:rsidP="0033521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F7265" w:rsidRDefault="00DF7265" w:rsidP="00335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F726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F726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726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F7265" w:rsidRPr="00C86421" w:rsidRDefault="00DF7265" w:rsidP="0033521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F7265" w:rsidRDefault="00DF7265" w:rsidP="003352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F7265" w:rsidRPr="00C86421" w:rsidRDefault="00DF7265" w:rsidP="0033521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F726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F7265">
        <w:rPr>
          <w:rFonts w:ascii="Arial" w:hAnsi="Arial" w:cs="Arial"/>
          <w:b/>
          <w:sz w:val="24"/>
          <w:szCs w:val="24"/>
        </w:rPr>
        <w:t>Dostawa krzeseł tapicerowanych dla UMG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7265" w:rsidRPr="00DF726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7265" w:rsidRPr="0012157F" w:rsidTr="003352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26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F7265" w:rsidRPr="0012157F" w:rsidTr="003352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26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F7265" w:rsidRPr="0012157F" w:rsidTr="003352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26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DF7265" w:rsidRPr="0012157F" w:rsidTr="003352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26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F7265" w:rsidRPr="0012157F" w:rsidRDefault="00DF7265" w:rsidP="003352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72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93F" w:rsidRDefault="00E1793F" w:rsidP="0038231F">
      <w:pPr>
        <w:spacing w:after="0" w:line="240" w:lineRule="auto"/>
      </w:pPr>
      <w:r>
        <w:separator/>
      </w:r>
    </w:p>
  </w:endnote>
  <w:endnote w:type="continuationSeparator" w:id="0">
    <w:p w:rsidR="00E1793F" w:rsidRDefault="00E17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265" w:rsidRDefault="00DF7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265" w:rsidRDefault="00DF7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93F" w:rsidRDefault="00E1793F" w:rsidP="0038231F">
      <w:pPr>
        <w:spacing w:after="0" w:line="240" w:lineRule="auto"/>
      </w:pPr>
      <w:r>
        <w:separator/>
      </w:r>
    </w:p>
  </w:footnote>
  <w:footnote w:type="continuationSeparator" w:id="0">
    <w:p w:rsidR="00E1793F" w:rsidRDefault="00E1793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265" w:rsidRDefault="00DF7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265" w:rsidRDefault="00DF7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265" w:rsidRDefault="00DF7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9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37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7265"/>
    <w:rsid w:val="00E022A1"/>
    <w:rsid w:val="00E1793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C3EB9"/>
  <w15:docId w15:val="{AB7E5722-D85F-430D-AF18-8E676455C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9ACFE-B260-47E2-979A-63F34633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2023-05-17T09:22:00Z</cp:lastPrinted>
  <dcterms:created xsi:type="dcterms:W3CDTF">2023-05-17T09:22:00Z</dcterms:created>
  <dcterms:modified xsi:type="dcterms:W3CDTF">2023-05-17T09:22:00Z</dcterms:modified>
</cp:coreProperties>
</file>